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571E5" w:rsidRDefault="00BA7130">
      <w:pPr>
        <w:pStyle w:val="BlankForLegalActs"/>
        <w:jc w:val="center"/>
      </w:pPr>
      <w:r>
        <w:rPr>
          <w:noProof/>
          <w:lang w:eastAsia="ru-RU" w:val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2735A" w:rsidRPr="00EB0FF3">
      <w:pPr>
        <w:pStyle w:val="BlankForLegalActs"/>
        <w:jc w:val="center"/>
      </w:pPr>
    </w:p>
    <w:p w:rsidP="006433B2" w:rsidR="007C35C5" w:rsidRDefault="00BA7130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</w:rPr>
        <w:fldChar w:fldCharType="end"/>
      </w:r>
    </w:p>
    <w:p w:rsidP="006433B2" w:rsidR="002A7FEB" w:rsidRDefault="00E2735A" w:rsidRPr="002A7FEB">
      <w:pPr>
        <w:pStyle w:val="BlankForLegalActs"/>
        <w:jc w:val="center"/>
      </w:pPr>
    </w:p>
    <w:p w:rsidP="006433B2" w:rsidR="00CF3A4E" w:rsidRDefault="00BA7130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</w:rPr>
        <w:fldChar w:fldCharType="end"/>
      </w:r>
    </w:p>
    <w:p w:rsidP="006433B2" w:rsidR="006E3468" w:rsidRDefault="00E2735A" w:rsidRPr="00EE4AD4">
      <w:pPr>
        <w:pStyle w:val="BlankForLegalActs"/>
        <w:jc w:val="center"/>
        <w:rPr>
          <w:sz w:val="44"/>
        </w:rPr>
      </w:pPr>
    </w:p>
    <w:p w:rsidP="006433B2" w:rsidR="006E3468" w:rsidRDefault="00E2735A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BA7130" w:rsidRPr="00AE0F02">
            <w:pPr>
              <w:pStyle w:val="BlankForLegalActs"/>
              <w:rPr>
                <w:sz w:val="30"/>
                <w:szCs w:val="30"/>
              </w:rPr>
            </w:pPr>
            <w:r>
              <w:fldChar w:fldCharType="begin"/>
            </w:r>
            <w:r>
              <w:rPr>
                <w:sz w:val="30"/>
                <w:szCs w:val="30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</w:rPr>
              <w:t>04.08.2026</w:t>
            </w:r>
            <w:r>
              <w:rPr>
                <w:sz w:val="30"/>
                <w:szCs w:val="30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BA7130" w:rsidRPr="00AE0F02">
            <w:pPr>
              <w:pStyle w:val="BlankForLegalActs"/>
              <w:jc w:val="right"/>
              <w:rPr>
                <w:sz w:val="30"/>
                <w:szCs w:val="30"/>
              </w:rPr>
            </w:pPr>
            <w:r>
              <w:fldChar w:fldCharType="begin"/>
            </w:r>
            <w:r>
              <w:rPr>
                <w:sz w:val="30"/>
                <w:szCs w:val="30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</w:rPr>
              <w:t>№ 72-орг</w:t>
            </w:r>
            <w:r>
              <w:rPr>
                <w:sz w:val="30"/>
                <w:szCs w:val="30"/>
              </w:rPr>
              <w:fldChar w:fldCharType="end"/>
            </w:r>
          </w:p>
        </w:tc>
      </w:tr>
    </w:tbl>
    <w:p w:rsidP="006433B2" w:rsidR="00A66F65" w:rsidRDefault="00BA7130" w:rsidRPr="006E3468">
      <w:pPr>
        <w:pStyle w:val="BlankForLegalActs"/>
        <w:jc w:val="center"/>
        <w:rPr>
          <w:sz w:val="44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</w:rPr>
        <w:t>​</w:t>
      </w:r>
      <w:r>
        <w:rPr>
          <w:sz w:val="44"/>
        </w:rPr>
        <w:fldChar w:fldCharType="end"/>
      </w:r>
    </w:p>
    <w:p w:rsidP="00C501A9" w:rsidR="002231C6" w:rsidRDefault="002231C6">
      <w:pPr>
        <w:spacing w:line="192" w:lineRule="auto"/>
        <w:jc w:val="center"/>
        <w:rPr>
          <w:rStyle w:val="fontstyle110"/>
          <w:bCs/>
          <w:sz w:val="30"/>
          <w:szCs w:val="30"/>
        </w:rPr>
      </w:pPr>
    </w:p>
    <w:p w:rsidP="00C501A9" w:rsidR="002231C6" w:rsidRDefault="002231C6">
      <w:pPr>
        <w:spacing w:line="192" w:lineRule="auto"/>
        <w:jc w:val="center"/>
        <w:rPr>
          <w:rStyle w:val="fontstyle110"/>
          <w:bCs/>
          <w:sz w:val="30"/>
          <w:szCs w:val="30"/>
        </w:rPr>
      </w:pPr>
    </w:p>
    <w:p w:rsidP="00C501A9" w:rsidR="002231C6" w:rsidRDefault="002231C6" w:rsidRPr="002231C6">
      <w:pPr>
        <w:spacing w:line="192" w:lineRule="auto"/>
        <w:jc w:val="center"/>
        <w:rPr>
          <w:rStyle w:val="fontstyle110"/>
          <w:bCs/>
          <w:sz w:val="28"/>
          <w:szCs w:val="30"/>
        </w:rPr>
      </w:pPr>
      <w:bookmarkStart w:id="0" w:name="_GoBack"/>
    </w:p>
    <w:p w:rsidP="00C501A9" w:rsidR="002231C6" w:rsidRDefault="002231C6" w:rsidRPr="002231C6">
      <w:pPr>
        <w:spacing w:line="192" w:lineRule="auto"/>
        <w:jc w:val="center"/>
        <w:rPr>
          <w:rStyle w:val="fontstyle110"/>
          <w:bCs/>
          <w:sz w:val="28"/>
          <w:szCs w:val="30"/>
        </w:rPr>
      </w:pPr>
    </w:p>
    <w:bookmarkEnd w:id="0"/>
    <w:p w:rsidP="00C501A9" w:rsidR="00C501A9" w:rsidRDefault="00D75D6C">
      <w:pPr>
        <w:spacing w:line="192" w:lineRule="auto"/>
        <w:jc w:val="center"/>
        <w:rPr>
          <w:rStyle w:val="fontstyle110"/>
          <w:bCs/>
          <w:sz w:val="30"/>
          <w:szCs w:val="30"/>
        </w:rPr>
      </w:pPr>
      <w:r w:rsidRPr="00D75D6C">
        <w:rPr>
          <w:rStyle w:val="fontstyle110"/>
          <w:bCs/>
          <w:sz w:val="30"/>
          <w:szCs w:val="30"/>
        </w:rPr>
        <w:t>О внесении изменений в правовые акты</w:t>
      </w:r>
      <w:r w:rsidR="00C501A9">
        <w:rPr>
          <w:rStyle w:val="fontstyle110"/>
          <w:bCs/>
          <w:sz w:val="30"/>
          <w:szCs w:val="30"/>
        </w:rPr>
        <w:t xml:space="preserve"> </w:t>
      </w:r>
      <w:r w:rsidRPr="00D75D6C">
        <w:rPr>
          <w:rStyle w:val="fontstyle110"/>
          <w:bCs/>
          <w:sz w:val="30"/>
          <w:szCs w:val="30"/>
        </w:rPr>
        <w:t xml:space="preserve">администрации </w:t>
      </w:r>
    </w:p>
    <w:p w:rsidP="00C501A9" w:rsidR="00DA27A0" w:rsidRDefault="00D75D6C" w:rsidRPr="00C501A9">
      <w:pPr>
        <w:spacing w:line="192" w:lineRule="auto"/>
        <w:jc w:val="center"/>
        <w:rPr>
          <w:bCs/>
          <w:sz w:val="30"/>
          <w:szCs w:val="30"/>
        </w:rPr>
      </w:pPr>
      <w:r w:rsidRPr="00D75D6C">
        <w:rPr>
          <w:rStyle w:val="fontstyle110"/>
          <w:bCs/>
          <w:sz w:val="30"/>
          <w:szCs w:val="30"/>
        </w:rPr>
        <w:t>города</w:t>
      </w:r>
      <w:r w:rsidR="007908F7">
        <w:rPr>
          <w:rStyle w:val="fontstyle110"/>
          <w:bCs/>
          <w:sz w:val="30"/>
          <w:szCs w:val="30"/>
        </w:rPr>
        <w:t xml:space="preserve"> Красноярска</w:t>
      </w:r>
    </w:p>
    <w:p w:rsidP="008F605A" w:rsidR="00DA27A0" w:rsidRDefault="00DA27A0" w:rsidRPr="002231C6">
      <w:pPr>
        <w:suppressAutoHyphens/>
        <w:spacing w:line="192" w:lineRule="auto"/>
        <w:jc w:val="center"/>
        <w:rPr>
          <w:sz w:val="20"/>
          <w:szCs w:val="30"/>
        </w:rPr>
      </w:pPr>
    </w:p>
    <w:p w:rsidP="008F605A" w:rsidR="008F605A" w:rsidRDefault="008F605A" w:rsidRPr="002231C6">
      <w:pPr>
        <w:suppressAutoHyphens/>
        <w:spacing w:line="192" w:lineRule="auto"/>
        <w:jc w:val="center"/>
        <w:rPr>
          <w:sz w:val="20"/>
          <w:szCs w:val="30"/>
        </w:rPr>
      </w:pPr>
    </w:p>
    <w:p w:rsidP="008F605A" w:rsidR="008F605A" w:rsidRDefault="008F605A" w:rsidRPr="002231C6">
      <w:pPr>
        <w:suppressAutoHyphens/>
        <w:spacing w:line="192" w:lineRule="auto"/>
        <w:jc w:val="center"/>
        <w:rPr>
          <w:sz w:val="20"/>
          <w:szCs w:val="30"/>
        </w:rPr>
      </w:pPr>
    </w:p>
    <w:p w:rsidP="008A351D" w:rsidR="00DA27A0" w:rsidRDefault="00D75D6C" w:rsidRPr="008A351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 xml:space="preserve">В </w:t>
      </w:r>
      <w:r w:rsidR="00D81D17" w:rsidRPr="008A351D">
        <w:rPr>
          <w:sz w:val="30"/>
          <w:szCs w:val="30"/>
        </w:rPr>
        <w:t>связи с</w:t>
      </w:r>
      <w:r w:rsidR="004B0C64" w:rsidRPr="008A351D">
        <w:rPr>
          <w:sz w:val="30"/>
          <w:szCs w:val="30"/>
        </w:rPr>
        <w:t xml:space="preserve"> изменениями в структуре администрации города Красноярска,</w:t>
      </w:r>
      <w:r w:rsidR="00D81D17" w:rsidRPr="008A351D">
        <w:rPr>
          <w:sz w:val="30"/>
          <w:szCs w:val="30"/>
        </w:rPr>
        <w:t xml:space="preserve"> учреждением департамента дорожной инфраструктуры </w:t>
      </w:r>
      <w:r w:rsidR="008A351D">
        <w:rPr>
          <w:sz w:val="30"/>
          <w:szCs w:val="30"/>
        </w:rPr>
        <w:t xml:space="preserve">                  </w:t>
      </w:r>
      <w:r w:rsidR="00D81D17" w:rsidRPr="008A351D">
        <w:rPr>
          <w:sz w:val="30"/>
          <w:szCs w:val="30"/>
        </w:rPr>
        <w:t>и транспорта администрации города Красноярска</w:t>
      </w:r>
      <w:r w:rsidR="00DA27A0" w:rsidRPr="008A351D">
        <w:rPr>
          <w:sz w:val="30"/>
          <w:szCs w:val="30"/>
        </w:rPr>
        <w:t xml:space="preserve">, руководствуясь </w:t>
      </w:r>
      <w:r w:rsidR="008A351D">
        <w:rPr>
          <w:sz w:val="30"/>
          <w:szCs w:val="30"/>
        </w:rPr>
        <w:t xml:space="preserve">                  </w:t>
      </w:r>
      <w:r w:rsidR="00DA27A0" w:rsidRPr="008A351D">
        <w:rPr>
          <w:sz w:val="30"/>
          <w:szCs w:val="30"/>
        </w:rPr>
        <w:t>ст. 45, 58,</w:t>
      </w:r>
      <w:r w:rsidR="003D0A00" w:rsidRPr="008A351D">
        <w:rPr>
          <w:sz w:val="30"/>
          <w:szCs w:val="30"/>
        </w:rPr>
        <w:t xml:space="preserve"> 59 Устава города Красноярска, р</w:t>
      </w:r>
      <w:r w:rsidR="00DA27A0" w:rsidRPr="008A351D">
        <w:rPr>
          <w:sz w:val="30"/>
          <w:szCs w:val="30"/>
        </w:rPr>
        <w:t xml:space="preserve">аспоряжением Главы города </w:t>
      </w:r>
      <w:r w:rsidR="007908F7" w:rsidRPr="008A351D">
        <w:rPr>
          <w:sz w:val="30"/>
          <w:szCs w:val="30"/>
        </w:rPr>
        <w:t xml:space="preserve">Красноярска </w:t>
      </w:r>
      <w:r w:rsidR="00DA27A0" w:rsidRPr="008A351D">
        <w:rPr>
          <w:sz w:val="30"/>
          <w:szCs w:val="30"/>
        </w:rPr>
        <w:t>от</w:t>
      </w:r>
      <w:r w:rsidR="005D3AB7" w:rsidRPr="008A351D">
        <w:rPr>
          <w:sz w:val="30"/>
          <w:szCs w:val="30"/>
        </w:rPr>
        <w:t> </w:t>
      </w:r>
      <w:r w:rsidR="00DA27A0" w:rsidRPr="008A351D">
        <w:rPr>
          <w:sz w:val="30"/>
          <w:szCs w:val="30"/>
        </w:rPr>
        <w:t>22.12.2006 № 270-р:</w:t>
      </w:r>
    </w:p>
    <w:p w:rsidP="008A351D" w:rsidR="00F87CD3" w:rsidRDefault="00DA27A0" w:rsidRPr="008A351D">
      <w:pPr>
        <w:widowControl w:val="false"/>
        <w:numPr>
          <w:ilvl w:val="0"/>
          <w:numId w:val="35"/>
        </w:numPr>
        <w:suppressAutoHyphens/>
        <w:ind w:firstLine="709" w:left="0"/>
        <w:jc w:val="both"/>
        <w:rPr>
          <w:sz w:val="30"/>
          <w:szCs w:val="30"/>
        </w:rPr>
      </w:pPr>
      <w:r w:rsidRPr="008A351D">
        <w:rPr>
          <w:sz w:val="30"/>
          <w:szCs w:val="30"/>
        </w:rPr>
        <w:t xml:space="preserve">Внести </w:t>
      </w:r>
      <w:r w:rsidR="00F87CD3" w:rsidRPr="008A351D">
        <w:rPr>
          <w:sz w:val="30"/>
          <w:szCs w:val="30"/>
        </w:rPr>
        <w:t xml:space="preserve">в распоряжение администрации города </w:t>
      </w:r>
      <w:r w:rsidR="00D75D6C" w:rsidRPr="008A351D">
        <w:rPr>
          <w:sz w:val="30"/>
          <w:szCs w:val="30"/>
        </w:rPr>
        <w:t xml:space="preserve">Красноярска </w:t>
      </w:r>
      <w:r w:rsidR="008A351D">
        <w:rPr>
          <w:sz w:val="30"/>
          <w:szCs w:val="30"/>
        </w:rPr>
        <w:t xml:space="preserve">                 </w:t>
      </w:r>
      <w:r w:rsidR="00D75D6C" w:rsidRPr="008A351D">
        <w:rPr>
          <w:sz w:val="30"/>
          <w:szCs w:val="30"/>
        </w:rPr>
        <w:t xml:space="preserve">от 15.02.2011 № 107-ж </w:t>
      </w:r>
      <w:r w:rsidR="00706147" w:rsidRPr="008A351D">
        <w:rPr>
          <w:sz w:val="30"/>
          <w:szCs w:val="30"/>
        </w:rPr>
        <w:t>«</w:t>
      </w:r>
      <w:r w:rsidR="00D75D6C" w:rsidRPr="008A351D">
        <w:rPr>
          <w:sz w:val="30"/>
          <w:szCs w:val="30"/>
        </w:rPr>
        <w:t>О перечне автомобильных дорог общего пользования местного значения городского округа</w:t>
      </w:r>
      <w:r w:rsidR="00A6253E" w:rsidRPr="008A351D">
        <w:rPr>
          <w:sz w:val="30"/>
          <w:szCs w:val="30"/>
        </w:rPr>
        <w:t xml:space="preserve">» </w:t>
      </w:r>
      <w:r w:rsidR="00F87CD3" w:rsidRPr="008A351D">
        <w:rPr>
          <w:sz w:val="30"/>
          <w:szCs w:val="30"/>
        </w:rPr>
        <w:t>следующие изменения:</w:t>
      </w:r>
    </w:p>
    <w:p w:rsidP="008A351D" w:rsidR="009A4456" w:rsidRDefault="00C501A9" w:rsidRPr="008A351D">
      <w:pPr>
        <w:widowControl w:val="false"/>
        <w:numPr>
          <w:ilvl w:val="0"/>
          <w:numId w:val="36"/>
        </w:numPr>
        <w:suppressAutoHyphens/>
        <w:ind w:firstLine="709" w:left="0"/>
        <w:jc w:val="both"/>
        <w:rPr>
          <w:sz w:val="30"/>
          <w:szCs w:val="30"/>
        </w:rPr>
      </w:pPr>
      <w:r>
        <w:rPr>
          <w:sz w:val="30"/>
          <w:szCs w:val="30"/>
        </w:rPr>
        <w:t>пункт</w:t>
      </w:r>
      <w:r w:rsidR="009A4456" w:rsidRPr="008A351D">
        <w:rPr>
          <w:sz w:val="30"/>
          <w:szCs w:val="30"/>
        </w:rPr>
        <w:t xml:space="preserve"> 1 </w:t>
      </w:r>
      <w:r>
        <w:rPr>
          <w:sz w:val="30"/>
          <w:szCs w:val="30"/>
        </w:rPr>
        <w:t xml:space="preserve">распоряжения </w:t>
      </w:r>
      <w:r w:rsidR="009A4456" w:rsidRPr="008A351D">
        <w:rPr>
          <w:sz w:val="30"/>
          <w:szCs w:val="30"/>
        </w:rPr>
        <w:t>после слов «город Красноярск» дополнить словами «Красноярского края»;</w:t>
      </w:r>
    </w:p>
    <w:p w:rsidP="008A351D" w:rsidR="00A2420D" w:rsidRDefault="00C501A9" w:rsidRPr="008A351D">
      <w:pPr>
        <w:widowControl w:val="false"/>
        <w:numPr>
          <w:ilvl w:val="0"/>
          <w:numId w:val="36"/>
        </w:numPr>
        <w:suppressAutoHyphens/>
        <w:ind w:firstLine="709" w:left="0"/>
        <w:jc w:val="both"/>
        <w:rPr>
          <w:sz w:val="30"/>
          <w:szCs w:val="30"/>
        </w:rPr>
      </w:pPr>
      <w:r>
        <w:rPr>
          <w:sz w:val="30"/>
          <w:szCs w:val="30"/>
        </w:rPr>
        <w:t>в пунктах</w:t>
      </w:r>
      <w:r w:rsidR="00A2420D" w:rsidRPr="008A351D">
        <w:rPr>
          <w:sz w:val="30"/>
          <w:szCs w:val="30"/>
        </w:rPr>
        <w:t xml:space="preserve"> 2</w:t>
      </w:r>
      <w:r>
        <w:rPr>
          <w:sz w:val="30"/>
          <w:szCs w:val="30"/>
        </w:rPr>
        <w:t>, 3 распоряжения</w:t>
      </w:r>
      <w:r w:rsidR="00A2420D" w:rsidRPr="008A351D">
        <w:rPr>
          <w:sz w:val="30"/>
          <w:szCs w:val="30"/>
        </w:rPr>
        <w:t xml:space="preserve"> слова «городского хозяйства» заменить словами «дорожной инфраструктуры»;</w:t>
      </w:r>
    </w:p>
    <w:p w:rsidP="008A351D" w:rsidR="00E83C51" w:rsidRDefault="00E83C51" w:rsidRPr="008A351D">
      <w:pPr>
        <w:widowControl w:val="false"/>
        <w:numPr>
          <w:ilvl w:val="0"/>
          <w:numId w:val="36"/>
        </w:numPr>
        <w:suppressAutoHyphens/>
        <w:ind w:firstLine="709" w:left="0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наименовани</w:t>
      </w:r>
      <w:r w:rsidR="00237D6F">
        <w:rPr>
          <w:sz w:val="30"/>
          <w:szCs w:val="30"/>
        </w:rPr>
        <w:t>е</w:t>
      </w:r>
      <w:r w:rsidRPr="008A351D">
        <w:rPr>
          <w:sz w:val="30"/>
          <w:szCs w:val="30"/>
        </w:rPr>
        <w:t xml:space="preserve"> приложения </w:t>
      </w:r>
      <w:r w:rsidR="009A4456" w:rsidRPr="008A351D">
        <w:rPr>
          <w:sz w:val="30"/>
          <w:szCs w:val="30"/>
        </w:rPr>
        <w:t xml:space="preserve">к распоряжению </w:t>
      </w:r>
      <w:r w:rsidRPr="008A351D">
        <w:rPr>
          <w:sz w:val="30"/>
          <w:szCs w:val="30"/>
        </w:rPr>
        <w:t>после слов «города Красноярска» дополнить словами «Красноярского края».</w:t>
      </w:r>
    </w:p>
    <w:p w:rsidP="008A351D" w:rsidR="00AF19CC" w:rsidRDefault="00605568" w:rsidRPr="008A351D">
      <w:pPr>
        <w:widowControl w:val="false"/>
        <w:numPr>
          <w:ilvl w:val="0"/>
          <w:numId w:val="35"/>
        </w:numPr>
        <w:suppressAutoHyphens/>
        <w:ind w:firstLine="709" w:left="0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Внести изменение в распоряжение администрации города Красноярска от 21.01.2016 № 3-тр «Об утверждении Порядка организации регулярных перевозок пассажиров и багажа в городе Красноярске без проведения открытого конкурса на условиях временной работы», заменив в пункт</w:t>
      </w:r>
      <w:r w:rsidR="00237D6F">
        <w:rPr>
          <w:sz w:val="30"/>
          <w:szCs w:val="30"/>
        </w:rPr>
        <w:t>е 1.2 приложения к распоряжению</w:t>
      </w:r>
      <w:r w:rsidRPr="008A351D">
        <w:rPr>
          <w:sz w:val="30"/>
          <w:szCs w:val="30"/>
        </w:rPr>
        <w:t xml:space="preserve"> слова «городского хозяйства» словами «дорожной инфраструктуры».</w:t>
      </w:r>
    </w:p>
    <w:p w:rsidP="008A351D" w:rsidR="001E644D" w:rsidRDefault="00CF32EE" w:rsidRPr="008A351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3</w:t>
      </w:r>
      <w:r w:rsidR="00326A96" w:rsidRPr="008A351D">
        <w:rPr>
          <w:sz w:val="30"/>
          <w:szCs w:val="30"/>
        </w:rPr>
        <w:t>.</w:t>
      </w:r>
      <w:r w:rsidR="001E644D" w:rsidRPr="008A351D">
        <w:rPr>
          <w:sz w:val="30"/>
          <w:szCs w:val="30"/>
        </w:rPr>
        <w:t xml:space="preserve"> </w:t>
      </w:r>
      <w:r w:rsidR="00FF309A" w:rsidRPr="008A351D">
        <w:rPr>
          <w:sz w:val="30"/>
          <w:szCs w:val="30"/>
        </w:rPr>
        <w:t>Внести в распоряжение администрации города Красноярска от</w:t>
      </w:r>
      <w:r w:rsidR="005D3AB7" w:rsidRPr="008A351D">
        <w:rPr>
          <w:sz w:val="30"/>
          <w:szCs w:val="30"/>
        </w:rPr>
        <w:t> </w:t>
      </w:r>
      <w:r w:rsidR="00FF309A" w:rsidRPr="008A351D">
        <w:rPr>
          <w:sz w:val="30"/>
          <w:szCs w:val="30"/>
        </w:rPr>
        <w:t>29.04.2019 № 57-гх «О создании рабочей группы по мониторингу улично-дорожной сети города Красноярска» следующие изменения:</w:t>
      </w:r>
    </w:p>
    <w:p w:rsidP="008A351D" w:rsidR="00FF309A" w:rsidRDefault="003E10F9" w:rsidRPr="008A351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1)</w:t>
      </w:r>
      <w:r w:rsidR="00FF309A" w:rsidRPr="008A351D">
        <w:rPr>
          <w:sz w:val="30"/>
          <w:szCs w:val="30"/>
        </w:rPr>
        <w:t xml:space="preserve"> </w:t>
      </w:r>
      <w:r w:rsidR="00237D6F" w:rsidRPr="008A351D">
        <w:rPr>
          <w:sz w:val="30"/>
          <w:szCs w:val="30"/>
        </w:rPr>
        <w:t xml:space="preserve">абзац первый </w:t>
      </w:r>
      <w:r w:rsidR="00237D6F">
        <w:rPr>
          <w:sz w:val="30"/>
          <w:szCs w:val="30"/>
        </w:rPr>
        <w:t>приложения</w:t>
      </w:r>
      <w:r w:rsidR="00DA1260" w:rsidRPr="008A351D">
        <w:rPr>
          <w:sz w:val="30"/>
          <w:szCs w:val="30"/>
        </w:rPr>
        <w:t xml:space="preserve"> </w:t>
      </w:r>
      <w:r w:rsidR="00237D6F">
        <w:rPr>
          <w:sz w:val="30"/>
          <w:szCs w:val="30"/>
        </w:rPr>
        <w:t xml:space="preserve">1 </w:t>
      </w:r>
      <w:r w:rsidR="00294475" w:rsidRPr="008A351D">
        <w:rPr>
          <w:sz w:val="30"/>
          <w:szCs w:val="30"/>
        </w:rPr>
        <w:t xml:space="preserve">к распоряжению </w:t>
      </w:r>
      <w:r w:rsidR="00DA1260" w:rsidRPr="008A351D">
        <w:rPr>
          <w:sz w:val="30"/>
          <w:szCs w:val="30"/>
        </w:rPr>
        <w:t>изложить в</w:t>
      </w:r>
      <w:r w:rsidR="005D3AB7" w:rsidRPr="008A351D">
        <w:rPr>
          <w:sz w:val="30"/>
          <w:szCs w:val="30"/>
        </w:rPr>
        <w:t> </w:t>
      </w:r>
      <w:r w:rsidR="00DA1260" w:rsidRPr="008A351D">
        <w:rPr>
          <w:sz w:val="30"/>
          <w:szCs w:val="30"/>
        </w:rPr>
        <w:t xml:space="preserve">следующей редакции: </w:t>
      </w:r>
    </w:p>
    <w:p w:rsidP="008A351D" w:rsidR="00DA1260" w:rsidRDefault="00DA1260" w:rsidRPr="008A351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lastRenderedPageBreak/>
        <w:t xml:space="preserve">«Руководитель департамента дорожной инфраструктуры </w:t>
      </w:r>
      <w:r w:rsidR="008A351D">
        <w:rPr>
          <w:sz w:val="30"/>
          <w:szCs w:val="30"/>
        </w:rPr>
        <w:t xml:space="preserve">                         </w:t>
      </w:r>
      <w:r w:rsidRPr="008A351D">
        <w:rPr>
          <w:sz w:val="30"/>
          <w:szCs w:val="30"/>
        </w:rPr>
        <w:t>и транспорта администрации города</w:t>
      </w:r>
      <w:r w:rsidR="00237D6F">
        <w:rPr>
          <w:sz w:val="30"/>
          <w:szCs w:val="30"/>
        </w:rPr>
        <w:t xml:space="preserve"> Красноярска</w:t>
      </w:r>
      <w:r w:rsidRPr="008A351D">
        <w:rPr>
          <w:sz w:val="30"/>
          <w:szCs w:val="30"/>
        </w:rPr>
        <w:t>, руководитель рабочей группы</w:t>
      </w:r>
      <w:proofErr w:type="gramStart"/>
      <w:r w:rsidRPr="008A351D">
        <w:rPr>
          <w:sz w:val="30"/>
          <w:szCs w:val="30"/>
        </w:rPr>
        <w:t>;»</w:t>
      </w:r>
      <w:proofErr w:type="gramEnd"/>
      <w:r w:rsidRPr="008A351D">
        <w:rPr>
          <w:sz w:val="30"/>
          <w:szCs w:val="30"/>
        </w:rPr>
        <w:t>;</w:t>
      </w:r>
    </w:p>
    <w:p w:rsidP="008A351D" w:rsidR="00294475" w:rsidRDefault="00294475" w:rsidRPr="008A351D">
      <w:pPr>
        <w:widowControl w:val="false"/>
        <w:numPr>
          <w:ilvl w:val="0"/>
          <w:numId w:val="40"/>
        </w:numPr>
        <w:autoSpaceDE w:val="false"/>
        <w:autoSpaceDN w:val="false"/>
        <w:adjustRightInd w:val="false"/>
        <w:ind w:firstLine="709" w:left="0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в пункте 1 приложения 2 к распоряжению слова «городского хозяйства» заменить словами «дорожной инфраструктуры».</w:t>
      </w:r>
    </w:p>
    <w:p w:rsidP="008A351D" w:rsidR="001309C2" w:rsidRDefault="00CF32EE" w:rsidRPr="008A351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4</w:t>
      </w:r>
      <w:r w:rsidR="00326A96" w:rsidRPr="008A351D">
        <w:rPr>
          <w:sz w:val="30"/>
          <w:szCs w:val="30"/>
        </w:rPr>
        <w:t>.</w:t>
      </w:r>
      <w:r w:rsidR="00294475" w:rsidRPr="008A351D">
        <w:rPr>
          <w:sz w:val="30"/>
          <w:szCs w:val="30"/>
        </w:rPr>
        <w:t xml:space="preserve"> </w:t>
      </w:r>
      <w:r w:rsidR="001309C2" w:rsidRPr="008A351D">
        <w:rPr>
          <w:sz w:val="30"/>
          <w:szCs w:val="30"/>
        </w:rPr>
        <w:t xml:space="preserve">Внести в распоряжение администрации города Красноярска </w:t>
      </w:r>
      <w:r w:rsidR="00237D6F">
        <w:rPr>
          <w:sz w:val="30"/>
          <w:szCs w:val="30"/>
        </w:rPr>
        <w:t xml:space="preserve">               </w:t>
      </w:r>
      <w:r w:rsidR="001309C2" w:rsidRPr="008A351D">
        <w:rPr>
          <w:sz w:val="30"/>
          <w:szCs w:val="30"/>
        </w:rPr>
        <w:t>от</w:t>
      </w:r>
      <w:r w:rsidR="00237D6F">
        <w:rPr>
          <w:sz w:val="30"/>
          <w:szCs w:val="30"/>
        </w:rPr>
        <w:t xml:space="preserve"> </w:t>
      </w:r>
      <w:r w:rsidR="001309C2" w:rsidRPr="008A351D">
        <w:rPr>
          <w:sz w:val="30"/>
          <w:szCs w:val="30"/>
        </w:rPr>
        <w:t xml:space="preserve">22.04.2019 № 25-ж «Об утверждении </w:t>
      </w:r>
      <w:proofErr w:type="gramStart"/>
      <w:r w:rsidR="001309C2" w:rsidRPr="008A351D">
        <w:rPr>
          <w:sz w:val="30"/>
          <w:szCs w:val="30"/>
        </w:rPr>
        <w:t>Регламента согласования схем движения транспорта</w:t>
      </w:r>
      <w:proofErr w:type="gramEnd"/>
      <w:r w:rsidR="001309C2" w:rsidRPr="008A351D">
        <w:rPr>
          <w:sz w:val="30"/>
          <w:szCs w:val="30"/>
        </w:rPr>
        <w:t xml:space="preserve"> и пешеходов на период проведения работ </w:t>
      </w:r>
      <w:r w:rsidR="00237D6F">
        <w:rPr>
          <w:sz w:val="30"/>
          <w:szCs w:val="30"/>
        </w:rPr>
        <w:t xml:space="preserve">                        </w:t>
      </w:r>
      <w:r w:rsidR="001309C2" w:rsidRPr="008A351D">
        <w:rPr>
          <w:sz w:val="30"/>
          <w:szCs w:val="30"/>
        </w:rPr>
        <w:t>на</w:t>
      </w:r>
      <w:r w:rsidR="00237D6F">
        <w:rPr>
          <w:sz w:val="30"/>
          <w:szCs w:val="30"/>
        </w:rPr>
        <w:t xml:space="preserve"> </w:t>
      </w:r>
      <w:r w:rsidR="001309C2" w:rsidRPr="008A351D">
        <w:rPr>
          <w:sz w:val="30"/>
          <w:szCs w:val="30"/>
        </w:rPr>
        <w:t>проезжей части на территории города Красноярска» следующие изменения:</w:t>
      </w:r>
      <w:r w:rsidR="00873ABC" w:rsidRPr="008A351D">
        <w:rPr>
          <w:sz w:val="30"/>
          <w:szCs w:val="30"/>
        </w:rPr>
        <w:t xml:space="preserve"> </w:t>
      </w:r>
    </w:p>
    <w:p w:rsidP="008A351D" w:rsidR="00873ABC" w:rsidRDefault="00AA696F" w:rsidRPr="008A351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1) в</w:t>
      </w:r>
      <w:r w:rsidR="00873ABC" w:rsidRPr="008A351D">
        <w:rPr>
          <w:sz w:val="30"/>
          <w:szCs w:val="30"/>
        </w:rPr>
        <w:t xml:space="preserve"> приложении к распоряжению</w:t>
      </w:r>
      <w:r w:rsidR="00237D6F">
        <w:rPr>
          <w:sz w:val="30"/>
          <w:szCs w:val="30"/>
        </w:rPr>
        <w:t xml:space="preserve"> (далее – Регламент)</w:t>
      </w:r>
      <w:r w:rsidR="00873ABC" w:rsidRPr="008A351D">
        <w:rPr>
          <w:sz w:val="30"/>
          <w:szCs w:val="30"/>
        </w:rPr>
        <w:t>:</w:t>
      </w:r>
    </w:p>
    <w:p w:rsidP="008A351D" w:rsidR="00873ABC" w:rsidRDefault="001309C2" w:rsidRPr="008A351D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 xml:space="preserve">в </w:t>
      </w:r>
      <w:r w:rsidR="00873ABC" w:rsidRPr="008A351D">
        <w:rPr>
          <w:sz w:val="30"/>
          <w:szCs w:val="30"/>
        </w:rPr>
        <w:t xml:space="preserve">абзаце </w:t>
      </w:r>
      <w:r w:rsidR="009A4456" w:rsidRPr="008A351D">
        <w:rPr>
          <w:sz w:val="30"/>
          <w:szCs w:val="30"/>
        </w:rPr>
        <w:t>первом</w:t>
      </w:r>
      <w:r w:rsidR="00873ABC" w:rsidRPr="008A351D">
        <w:rPr>
          <w:sz w:val="30"/>
          <w:szCs w:val="30"/>
        </w:rPr>
        <w:t xml:space="preserve"> пункта 4 </w:t>
      </w:r>
      <w:r w:rsidRPr="008A351D">
        <w:rPr>
          <w:sz w:val="30"/>
          <w:szCs w:val="30"/>
        </w:rPr>
        <w:t>слова</w:t>
      </w:r>
      <w:r w:rsidR="00873ABC" w:rsidRPr="008A351D">
        <w:rPr>
          <w:sz w:val="30"/>
          <w:szCs w:val="30"/>
        </w:rPr>
        <w:t xml:space="preserve"> «заместителе</w:t>
      </w:r>
      <w:r w:rsidR="00D610B4" w:rsidRPr="008A351D">
        <w:rPr>
          <w:sz w:val="30"/>
          <w:szCs w:val="30"/>
        </w:rPr>
        <w:t xml:space="preserve">м Главы города – </w:t>
      </w:r>
      <w:r w:rsidR="006F15AF" w:rsidRPr="008A351D">
        <w:rPr>
          <w:sz w:val="30"/>
          <w:szCs w:val="30"/>
        </w:rPr>
        <w:t xml:space="preserve">руководителем департамента городского хозяйства» </w:t>
      </w:r>
      <w:r w:rsidR="00873ABC" w:rsidRPr="008A351D">
        <w:rPr>
          <w:sz w:val="30"/>
          <w:szCs w:val="30"/>
        </w:rPr>
        <w:t>заменить словами «</w:t>
      </w:r>
      <w:r w:rsidR="006F15AF" w:rsidRPr="008A351D">
        <w:rPr>
          <w:sz w:val="30"/>
          <w:szCs w:val="30"/>
        </w:rPr>
        <w:t xml:space="preserve">руководителем департамента </w:t>
      </w:r>
      <w:r w:rsidR="00873ABC" w:rsidRPr="008A351D">
        <w:rPr>
          <w:sz w:val="30"/>
          <w:szCs w:val="30"/>
        </w:rPr>
        <w:t xml:space="preserve">дорожной инфраструктуры </w:t>
      </w:r>
      <w:r w:rsidR="008A351D">
        <w:rPr>
          <w:sz w:val="30"/>
          <w:szCs w:val="30"/>
        </w:rPr>
        <w:t xml:space="preserve">                                 </w:t>
      </w:r>
      <w:r w:rsidR="00873ABC" w:rsidRPr="008A351D">
        <w:rPr>
          <w:sz w:val="30"/>
          <w:szCs w:val="30"/>
        </w:rPr>
        <w:t>и транспорта</w:t>
      </w:r>
      <w:r w:rsidR="00237D6F">
        <w:rPr>
          <w:sz w:val="30"/>
          <w:szCs w:val="30"/>
        </w:rPr>
        <w:t xml:space="preserve"> администрации города Красноярска</w:t>
      </w:r>
      <w:r w:rsidR="00873ABC" w:rsidRPr="008A351D">
        <w:rPr>
          <w:sz w:val="30"/>
          <w:szCs w:val="30"/>
        </w:rPr>
        <w:t>»;</w:t>
      </w:r>
    </w:p>
    <w:p w:rsidP="008A351D" w:rsidR="00873ABC" w:rsidRDefault="00873ABC" w:rsidRPr="008A351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 xml:space="preserve">в абзаце </w:t>
      </w:r>
      <w:r w:rsidR="006F15AF" w:rsidRPr="008A351D">
        <w:rPr>
          <w:sz w:val="30"/>
          <w:szCs w:val="30"/>
        </w:rPr>
        <w:t xml:space="preserve">шестом </w:t>
      </w:r>
      <w:r w:rsidRPr="008A351D">
        <w:rPr>
          <w:sz w:val="30"/>
          <w:szCs w:val="30"/>
        </w:rPr>
        <w:t>пункта 6 слова «городского хозяйства» заменить словами «дорожной инфраструктуры и транспорта»;</w:t>
      </w:r>
    </w:p>
    <w:p w:rsidP="008A351D" w:rsidR="006F15AF" w:rsidRDefault="00D00928" w:rsidRPr="008A351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в пункте 9</w:t>
      </w:r>
      <w:r w:rsidR="006F15AF" w:rsidRPr="008A351D">
        <w:rPr>
          <w:sz w:val="30"/>
          <w:szCs w:val="30"/>
        </w:rPr>
        <w:t>:</w:t>
      </w:r>
    </w:p>
    <w:p w:rsidP="008A351D" w:rsidR="00873ABC" w:rsidRDefault="00D00928" w:rsidRPr="008A351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слова «департамент транспорта» заменить словами «департамент дорожн</w:t>
      </w:r>
      <w:r w:rsidR="006F15AF" w:rsidRPr="008A351D">
        <w:rPr>
          <w:sz w:val="30"/>
          <w:szCs w:val="30"/>
        </w:rPr>
        <w:t>ой инфраструктуры и транспорта»;</w:t>
      </w:r>
    </w:p>
    <w:p w:rsidP="008A351D" w:rsidR="004B7E70" w:rsidRDefault="006F15AF" w:rsidRPr="008A351D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слова «</w:t>
      </w:r>
      <w:hyperlink r:id="rId10" w:history="true">
        <w:r w:rsidR="00237D6F">
          <w:rPr>
            <w:sz w:val="30"/>
            <w:szCs w:val="30"/>
          </w:rPr>
          <w:t>р</w:t>
        </w:r>
        <w:r w:rsidR="004B7E70" w:rsidRPr="008A351D">
          <w:rPr>
            <w:sz w:val="30"/>
            <w:szCs w:val="30"/>
          </w:rPr>
          <w:t>аспоряжением</w:t>
        </w:r>
      </w:hyperlink>
      <w:r w:rsidR="004B7E70" w:rsidRPr="008A351D">
        <w:rPr>
          <w:sz w:val="30"/>
          <w:szCs w:val="30"/>
        </w:rPr>
        <w:t xml:space="preserve"> администрации города от 13.03.2018 </w:t>
      </w:r>
      <w:r w:rsidR="008A351D">
        <w:rPr>
          <w:sz w:val="30"/>
          <w:szCs w:val="30"/>
        </w:rPr>
        <w:t xml:space="preserve">                       </w:t>
      </w:r>
      <w:r w:rsidR="00237D6F">
        <w:rPr>
          <w:sz w:val="30"/>
          <w:szCs w:val="30"/>
        </w:rPr>
        <w:t>№</w:t>
      </w:r>
      <w:r w:rsidR="004B7E70" w:rsidRPr="008A351D">
        <w:rPr>
          <w:sz w:val="30"/>
          <w:szCs w:val="30"/>
        </w:rPr>
        <w:t xml:space="preserve"> 26-гх» заменить словами «распоряжением администрации города Красноярска от 29.04.2019 № 57-гх»;</w:t>
      </w:r>
    </w:p>
    <w:p w:rsidP="008A351D" w:rsidR="00D00928" w:rsidRDefault="00D00928" w:rsidRPr="008A351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 xml:space="preserve">в абзаце </w:t>
      </w:r>
      <w:r w:rsidR="006F15AF" w:rsidRPr="008A351D">
        <w:rPr>
          <w:sz w:val="30"/>
          <w:szCs w:val="30"/>
        </w:rPr>
        <w:t>первом</w:t>
      </w:r>
      <w:r w:rsidRPr="008A351D">
        <w:rPr>
          <w:sz w:val="30"/>
          <w:szCs w:val="30"/>
        </w:rPr>
        <w:t xml:space="preserve"> пункта 19</w:t>
      </w:r>
      <w:r w:rsidR="00214E91">
        <w:rPr>
          <w:sz w:val="30"/>
          <w:szCs w:val="30"/>
        </w:rPr>
        <w:t>,</w:t>
      </w:r>
      <w:r w:rsidRPr="008A351D">
        <w:rPr>
          <w:sz w:val="30"/>
          <w:szCs w:val="30"/>
        </w:rPr>
        <w:t xml:space="preserve"> </w:t>
      </w:r>
      <w:r w:rsidR="00214E91" w:rsidRPr="008A351D">
        <w:rPr>
          <w:sz w:val="30"/>
          <w:szCs w:val="30"/>
        </w:rPr>
        <w:t>абзаце первом пункта 21</w:t>
      </w:r>
      <w:r w:rsidR="00214E91">
        <w:rPr>
          <w:sz w:val="30"/>
          <w:szCs w:val="30"/>
        </w:rPr>
        <w:t>,</w:t>
      </w:r>
      <w:r w:rsidR="00214E91" w:rsidRPr="008A351D">
        <w:rPr>
          <w:sz w:val="30"/>
          <w:szCs w:val="30"/>
        </w:rPr>
        <w:t xml:space="preserve"> пункте 22</w:t>
      </w:r>
      <w:r w:rsidR="00214E91">
        <w:rPr>
          <w:sz w:val="30"/>
          <w:szCs w:val="30"/>
        </w:rPr>
        <w:t>,</w:t>
      </w:r>
      <w:r w:rsidR="00214E91" w:rsidRPr="008A351D">
        <w:rPr>
          <w:sz w:val="30"/>
          <w:szCs w:val="30"/>
        </w:rPr>
        <w:t xml:space="preserve"> пункте 24 </w:t>
      </w:r>
      <w:r w:rsidR="002231C6">
        <w:rPr>
          <w:sz w:val="30"/>
          <w:szCs w:val="30"/>
        </w:rPr>
        <w:t>слова «</w:t>
      </w:r>
      <w:r w:rsidRPr="008A351D">
        <w:rPr>
          <w:sz w:val="30"/>
          <w:szCs w:val="30"/>
        </w:rPr>
        <w:t>городского хозяйства» заменить словами «дорожной инфраструктуры и транспорта»;</w:t>
      </w:r>
    </w:p>
    <w:p w:rsidP="008A351D" w:rsidR="00204C38" w:rsidRDefault="00214E91" w:rsidRPr="008A351D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пункте 23 слова </w:t>
      </w:r>
      <w:r w:rsidR="00204C38" w:rsidRPr="008A351D">
        <w:rPr>
          <w:sz w:val="30"/>
          <w:szCs w:val="30"/>
        </w:rPr>
        <w:t>«городского хозяйства» заменить словами «дорожной инфраструктуры и транспорта», слова</w:t>
      </w:r>
      <w:r w:rsidR="008A351D">
        <w:rPr>
          <w:sz w:val="30"/>
          <w:szCs w:val="30"/>
        </w:rPr>
        <w:t xml:space="preserve"> «заместителю Главы города –</w:t>
      </w:r>
      <w:r w:rsidR="004B7E70" w:rsidRPr="008A351D">
        <w:rPr>
          <w:sz w:val="30"/>
          <w:szCs w:val="30"/>
        </w:rPr>
        <w:t xml:space="preserve"> руководителю департамента городского хозяйства» заменить словами «руководителю департамента дорожной инфраструктуры </w:t>
      </w:r>
      <w:r w:rsidR="008A351D">
        <w:rPr>
          <w:sz w:val="30"/>
          <w:szCs w:val="30"/>
        </w:rPr>
        <w:t xml:space="preserve">                               </w:t>
      </w:r>
      <w:r w:rsidR="004B7E70" w:rsidRPr="008A351D">
        <w:rPr>
          <w:sz w:val="30"/>
          <w:szCs w:val="30"/>
        </w:rPr>
        <w:t>и транспорта</w:t>
      </w:r>
      <w:r>
        <w:rPr>
          <w:sz w:val="30"/>
          <w:szCs w:val="30"/>
        </w:rPr>
        <w:t xml:space="preserve"> администрации города Красноярска</w:t>
      </w:r>
      <w:r w:rsidR="004B7E70" w:rsidRPr="008A351D">
        <w:rPr>
          <w:sz w:val="30"/>
          <w:szCs w:val="30"/>
        </w:rPr>
        <w:t>»;</w:t>
      </w:r>
    </w:p>
    <w:p w:rsidP="008A351D" w:rsidR="001309C2" w:rsidRDefault="001309C2" w:rsidRPr="008A351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2) в приложении 2 к Регламенту слова «городского хозяйства» заменить словами «дорожной инфраструктуры и транспорта».</w:t>
      </w:r>
    </w:p>
    <w:p w:rsidP="008A351D" w:rsidR="00C37406" w:rsidRDefault="00D610B4" w:rsidRPr="008A351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5</w:t>
      </w:r>
      <w:r w:rsidR="00326A96" w:rsidRPr="008A351D">
        <w:rPr>
          <w:sz w:val="30"/>
          <w:szCs w:val="30"/>
        </w:rPr>
        <w:t>.</w:t>
      </w:r>
      <w:r w:rsidR="00C37406" w:rsidRPr="008A351D">
        <w:rPr>
          <w:sz w:val="30"/>
          <w:szCs w:val="30"/>
        </w:rPr>
        <w:t xml:space="preserve"> Внести</w:t>
      </w:r>
      <w:r w:rsidR="0052337D" w:rsidRPr="008A351D">
        <w:rPr>
          <w:sz w:val="30"/>
          <w:szCs w:val="30"/>
        </w:rPr>
        <w:t xml:space="preserve"> в распоряжение администрации города Красноярска </w:t>
      </w:r>
      <w:r w:rsidR="008A351D">
        <w:rPr>
          <w:sz w:val="30"/>
          <w:szCs w:val="30"/>
        </w:rPr>
        <w:t xml:space="preserve">               </w:t>
      </w:r>
      <w:r w:rsidR="0052337D" w:rsidRPr="008A351D">
        <w:rPr>
          <w:sz w:val="30"/>
          <w:szCs w:val="30"/>
        </w:rPr>
        <w:t xml:space="preserve">от </w:t>
      </w:r>
      <w:r w:rsidR="00CF393E" w:rsidRPr="008A351D">
        <w:rPr>
          <w:sz w:val="30"/>
          <w:szCs w:val="30"/>
        </w:rPr>
        <w:t>10.02.2016 № 8-тр «Об утверждении Положения о</w:t>
      </w:r>
      <w:r w:rsidR="005D3AB7" w:rsidRPr="008A351D">
        <w:rPr>
          <w:sz w:val="30"/>
          <w:szCs w:val="30"/>
        </w:rPr>
        <w:t> </w:t>
      </w:r>
      <w:r w:rsidR="00CF393E" w:rsidRPr="008A351D">
        <w:rPr>
          <w:sz w:val="30"/>
          <w:szCs w:val="30"/>
        </w:rPr>
        <w:t xml:space="preserve">проведении конкурса на замещение </w:t>
      </w:r>
      <w:proofErr w:type="gramStart"/>
      <w:r w:rsidR="00CF393E" w:rsidRPr="008A351D">
        <w:rPr>
          <w:sz w:val="30"/>
          <w:szCs w:val="30"/>
        </w:rPr>
        <w:t>должности заместителя руководителя муниципального транспортного предприятия города</w:t>
      </w:r>
      <w:proofErr w:type="gramEnd"/>
      <w:r w:rsidR="00CF393E" w:rsidRPr="008A351D">
        <w:rPr>
          <w:sz w:val="30"/>
          <w:szCs w:val="30"/>
        </w:rPr>
        <w:t xml:space="preserve"> Красноярска»</w:t>
      </w:r>
      <w:r w:rsidR="00C37406" w:rsidRPr="008A351D">
        <w:rPr>
          <w:sz w:val="30"/>
          <w:szCs w:val="30"/>
        </w:rPr>
        <w:t xml:space="preserve"> следующие изменения:</w:t>
      </w:r>
    </w:p>
    <w:p w:rsidP="008A351D" w:rsidR="00C37406" w:rsidRDefault="00C37406" w:rsidRPr="008A351D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1) в</w:t>
      </w:r>
      <w:r w:rsidR="00214E91">
        <w:rPr>
          <w:sz w:val="30"/>
          <w:szCs w:val="30"/>
        </w:rPr>
        <w:t xml:space="preserve"> преамбуле распоряжения слова «р</w:t>
      </w:r>
      <w:r w:rsidRPr="008A351D">
        <w:rPr>
          <w:sz w:val="30"/>
          <w:szCs w:val="30"/>
        </w:rPr>
        <w:t xml:space="preserve">аспоряжениями Главы города от 25.10.2007 </w:t>
      </w:r>
      <w:hyperlink r:id="rId11" w:history="true">
        <w:r w:rsidRPr="008A351D">
          <w:rPr>
            <w:sz w:val="30"/>
            <w:szCs w:val="30"/>
          </w:rPr>
          <w:t>№ 230-р</w:t>
        </w:r>
      </w:hyperlink>
      <w:r w:rsidRPr="008A351D">
        <w:rPr>
          <w:sz w:val="30"/>
          <w:szCs w:val="30"/>
        </w:rPr>
        <w:t xml:space="preserve">, от 22.12.2006 </w:t>
      </w:r>
      <w:hyperlink r:id="rId12" w:history="true">
        <w:r w:rsidRPr="008A351D">
          <w:rPr>
            <w:sz w:val="30"/>
            <w:szCs w:val="30"/>
          </w:rPr>
          <w:t>№ 270-р</w:t>
        </w:r>
      </w:hyperlink>
      <w:r w:rsidRPr="008A351D">
        <w:rPr>
          <w:sz w:val="30"/>
          <w:szCs w:val="30"/>
        </w:rPr>
        <w:t xml:space="preserve">» заменить </w:t>
      </w:r>
      <w:r w:rsidR="00214E91">
        <w:rPr>
          <w:sz w:val="30"/>
          <w:szCs w:val="30"/>
        </w:rPr>
        <w:t xml:space="preserve">         </w:t>
      </w:r>
      <w:r w:rsidRPr="008A351D">
        <w:rPr>
          <w:sz w:val="30"/>
          <w:szCs w:val="30"/>
        </w:rPr>
        <w:t>словами «</w:t>
      </w:r>
      <w:r w:rsidR="00214E91">
        <w:rPr>
          <w:sz w:val="30"/>
          <w:szCs w:val="30"/>
        </w:rPr>
        <w:t>р</w:t>
      </w:r>
      <w:r w:rsidR="00CB3F49" w:rsidRPr="008A351D">
        <w:rPr>
          <w:sz w:val="30"/>
          <w:szCs w:val="30"/>
        </w:rPr>
        <w:t xml:space="preserve">ешением Красноярского городского Совета депутатов </w:t>
      </w:r>
      <w:r w:rsidR="008A351D">
        <w:rPr>
          <w:sz w:val="30"/>
          <w:szCs w:val="30"/>
        </w:rPr>
        <w:t xml:space="preserve">                       </w:t>
      </w:r>
      <w:r w:rsidR="00CB3F49" w:rsidRPr="008A351D">
        <w:rPr>
          <w:sz w:val="30"/>
          <w:szCs w:val="30"/>
        </w:rPr>
        <w:t>от 24.03.2026 № 14-181</w:t>
      </w:r>
      <w:r w:rsidR="00352F74" w:rsidRPr="008A351D">
        <w:rPr>
          <w:sz w:val="30"/>
          <w:szCs w:val="30"/>
        </w:rPr>
        <w:t xml:space="preserve"> «Об учреждении департамента дорожной </w:t>
      </w:r>
      <w:r w:rsidR="00352F74" w:rsidRPr="008A351D">
        <w:rPr>
          <w:sz w:val="30"/>
          <w:szCs w:val="30"/>
        </w:rPr>
        <w:lastRenderedPageBreak/>
        <w:t>инфраструктуры и транспорта администрации города Красноярска»</w:t>
      </w:r>
      <w:r w:rsidR="00CB3F49" w:rsidRPr="008A351D">
        <w:rPr>
          <w:sz w:val="30"/>
          <w:szCs w:val="30"/>
        </w:rPr>
        <w:t xml:space="preserve">, </w:t>
      </w:r>
      <w:r w:rsidR="00214E91">
        <w:rPr>
          <w:sz w:val="30"/>
          <w:szCs w:val="30"/>
        </w:rPr>
        <w:t>р</w:t>
      </w:r>
      <w:r w:rsidRPr="008A351D">
        <w:rPr>
          <w:sz w:val="30"/>
          <w:szCs w:val="30"/>
        </w:rPr>
        <w:t>аспоряжением</w:t>
      </w:r>
      <w:r w:rsidR="00CB3F49" w:rsidRPr="008A351D">
        <w:rPr>
          <w:sz w:val="30"/>
          <w:szCs w:val="30"/>
        </w:rPr>
        <w:t xml:space="preserve"> Главы города </w:t>
      </w:r>
      <w:r w:rsidR="00352F74" w:rsidRPr="008A351D">
        <w:rPr>
          <w:sz w:val="30"/>
          <w:szCs w:val="30"/>
        </w:rPr>
        <w:t xml:space="preserve">Красноярска </w:t>
      </w:r>
      <w:r w:rsidR="00CB3F49" w:rsidRPr="008A351D">
        <w:rPr>
          <w:sz w:val="30"/>
          <w:szCs w:val="30"/>
        </w:rPr>
        <w:t>от 22.12.2006</w:t>
      </w:r>
      <w:r w:rsidRPr="008A351D">
        <w:rPr>
          <w:sz w:val="30"/>
          <w:szCs w:val="30"/>
        </w:rPr>
        <w:t xml:space="preserve"> </w:t>
      </w:r>
      <w:hyperlink r:id="rId13" w:history="true">
        <w:r w:rsidRPr="008A351D">
          <w:rPr>
            <w:sz w:val="30"/>
            <w:szCs w:val="30"/>
          </w:rPr>
          <w:t>№</w:t>
        </w:r>
        <w:r w:rsidR="00CB3F49" w:rsidRPr="008A351D">
          <w:rPr>
            <w:sz w:val="30"/>
            <w:szCs w:val="30"/>
          </w:rPr>
          <w:t xml:space="preserve"> 27</w:t>
        </w:r>
        <w:r w:rsidRPr="008A351D">
          <w:rPr>
            <w:sz w:val="30"/>
            <w:szCs w:val="30"/>
          </w:rPr>
          <w:t>0-р</w:t>
        </w:r>
      </w:hyperlink>
      <w:r w:rsidRPr="008A351D">
        <w:rPr>
          <w:sz w:val="30"/>
          <w:szCs w:val="30"/>
        </w:rPr>
        <w:t>»;</w:t>
      </w:r>
    </w:p>
    <w:p w:rsidP="008A351D" w:rsidR="00224A6D" w:rsidRDefault="00224A6D" w:rsidRPr="008A351D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2) в приложении к распоряжению:</w:t>
      </w:r>
    </w:p>
    <w:p w:rsidP="008A351D" w:rsidR="00224A6D" w:rsidRDefault="00224A6D" w:rsidRPr="008A351D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 xml:space="preserve">абзац </w:t>
      </w:r>
      <w:r w:rsidR="008616FE" w:rsidRPr="008A351D">
        <w:rPr>
          <w:sz w:val="30"/>
          <w:szCs w:val="30"/>
        </w:rPr>
        <w:t>шестой</w:t>
      </w:r>
      <w:r w:rsidRPr="008A351D">
        <w:rPr>
          <w:sz w:val="30"/>
          <w:szCs w:val="30"/>
        </w:rPr>
        <w:t xml:space="preserve"> пункта 8 </w:t>
      </w:r>
      <w:r w:rsidR="008616FE" w:rsidRPr="008A351D">
        <w:rPr>
          <w:sz w:val="30"/>
          <w:szCs w:val="30"/>
        </w:rPr>
        <w:t xml:space="preserve">после слова «департамента» </w:t>
      </w:r>
      <w:r w:rsidRPr="008A351D">
        <w:rPr>
          <w:sz w:val="30"/>
          <w:szCs w:val="30"/>
        </w:rPr>
        <w:t>дополнить словами «доро</w:t>
      </w:r>
      <w:r w:rsidR="005F6C93" w:rsidRPr="008A351D">
        <w:rPr>
          <w:sz w:val="30"/>
          <w:szCs w:val="30"/>
        </w:rPr>
        <w:t>жной инфраструктуры и</w:t>
      </w:r>
      <w:r w:rsidR="008616FE" w:rsidRPr="008A351D">
        <w:rPr>
          <w:sz w:val="30"/>
          <w:szCs w:val="30"/>
        </w:rPr>
        <w:t>»;</w:t>
      </w:r>
    </w:p>
    <w:p w:rsidP="008A351D" w:rsidR="00214E91" w:rsidRDefault="00291D71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 xml:space="preserve">абзац </w:t>
      </w:r>
      <w:r w:rsidR="008616FE" w:rsidRPr="008A351D">
        <w:rPr>
          <w:sz w:val="30"/>
          <w:szCs w:val="30"/>
        </w:rPr>
        <w:t>четвертый</w:t>
      </w:r>
      <w:r w:rsidRPr="008A351D">
        <w:rPr>
          <w:sz w:val="30"/>
          <w:szCs w:val="30"/>
        </w:rPr>
        <w:t xml:space="preserve"> пункта 9 </w:t>
      </w:r>
      <w:r w:rsidR="00856075" w:rsidRPr="008A351D">
        <w:rPr>
          <w:sz w:val="30"/>
          <w:szCs w:val="30"/>
        </w:rPr>
        <w:t>изложить в следующей редакции:</w:t>
      </w:r>
    </w:p>
    <w:p w:rsidP="008A351D" w:rsidR="00856075" w:rsidRDefault="00856075" w:rsidRPr="008A351D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«Информационное сообщение направляется в департамент дорожной инфраструктуры и транспорта администрации города</w:t>
      </w:r>
      <w:r w:rsidR="00214E91">
        <w:rPr>
          <w:sz w:val="30"/>
          <w:szCs w:val="30"/>
        </w:rPr>
        <w:t xml:space="preserve"> Красноярска</w:t>
      </w:r>
      <w:r w:rsidRPr="008A351D">
        <w:rPr>
          <w:sz w:val="30"/>
          <w:szCs w:val="30"/>
        </w:rPr>
        <w:t xml:space="preserve"> для публикации на официальном сайте </w:t>
      </w:r>
      <w:r w:rsidR="00105990" w:rsidRPr="008A351D">
        <w:rPr>
          <w:sz w:val="30"/>
          <w:szCs w:val="30"/>
        </w:rPr>
        <w:t>администрации города</w:t>
      </w:r>
      <w:r w:rsidR="0073354D" w:rsidRPr="008A351D">
        <w:rPr>
          <w:sz w:val="30"/>
          <w:szCs w:val="30"/>
        </w:rPr>
        <w:t xml:space="preserve"> </w:t>
      </w:r>
      <w:r w:rsidR="00214E91">
        <w:rPr>
          <w:sz w:val="30"/>
          <w:szCs w:val="30"/>
        </w:rPr>
        <w:t xml:space="preserve">Красноярска </w:t>
      </w:r>
      <w:r w:rsidR="00105990" w:rsidRPr="008A351D">
        <w:rPr>
          <w:sz w:val="30"/>
          <w:szCs w:val="30"/>
        </w:rPr>
        <w:t xml:space="preserve">в разделе «Муниципальные транспортные организации» </w:t>
      </w:r>
      <w:r w:rsidRPr="008A351D">
        <w:rPr>
          <w:sz w:val="30"/>
          <w:szCs w:val="30"/>
        </w:rPr>
        <w:t xml:space="preserve">не </w:t>
      </w:r>
      <w:proofErr w:type="gramStart"/>
      <w:r w:rsidRPr="008A351D">
        <w:rPr>
          <w:sz w:val="30"/>
          <w:szCs w:val="30"/>
        </w:rPr>
        <w:t>позднее</w:t>
      </w:r>
      <w:proofErr w:type="gramEnd"/>
      <w:r w:rsidRPr="008A351D">
        <w:rPr>
          <w:sz w:val="30"/>
          <w:szCs w:val="30"/>
        </w:rPr>
        <w:t xml:space="preserve"> чем за 30 дней до объявленной в нем даты проведения конкурса.</w:t>
      </w:r>
      <w:r w:rsidR="00105990" w:rsidRPr="008A351D">
        <w:rPr>
          <w:sz w:val="30"/>
          <w:szCs w:val="30"/>
        </w:rPr>
        <w:t>»</w:t>
      </w:r>
      <w:r w:rsidR="00B32E17" w:rsidRPr="008A351D">
        <w:rPr>
          <w:sz w:val="30"/>
          <w:szCs w:val="30"/>
        </w:rPr>
        <w:t>;</w:t>
      </w:r>
    </w:p>
    <w:p w:rsidP="008A351D" w:rsidR="00214E91" w:rsidRDefault="00402DFF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 xml:space="preserve">пункт 19 изложить в следующей редакции: </w:t>
      </w:r>
    </w:p>
    <w:p w:rsidP="008A351D" w:rsidR="00C37406" w:rsidRDefault="00402DFF" w:rsidRPr="008A351D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«</w:t>
      </w:r>
      <w:r w:rsidR="00B62008" w:rsidRPr="008A351D">
        <w:rPr>
          <w:sz w:val="30"/>
          <w:szCs w:val="30"/>
        </w:rPr>
        <w:t xml:space="preserve">19. </w:t>
      </w:r>
      <w:r w:rsidR="00D610B4" w:rsidRPr="008A351D">
        <w:rPr>
          <w:sz w:val="30"/>
          <w:szCs w:val="30"/>
        </w:rPr>
        <w:t>В день определения победителя конкурса и</w:t>
      </w:r>
      <w:r w:rsidRPr="008A351D">
        <w:rPr>
          <w:sz w:val="30"/>
          <w:szCs w:val="30"/>
        </w:rPr>
        <w:t xml:space="preserve">нформация </w:t>
      </w:r>
      <w:r w:rsidR="00214E91">
        <w:rPr>
          <w:sz w:val="30"/>
          <w:szCs w:val="30"/>
        </w:rPr>
        <w:t xml:space="preserve">                                   </w:t>
      </w:r>
      <w:r w:rsidRPr="008A351D">
        <w:rPr>
          <w:sz w:val="30"/>
          <w:szCs w:val="30"/>
        </w:rPr>
        <w:t xml:space="preserve">о результатах конкурса направляется в департамент дорожной инфраструктуры и транспорта администрации города </w:t>
      </w:r>
      <w:r w:rsidR="00214E91">
        <w:rPr>
          <w:sz w:val="30"/>
          <w:szCs w:val="30"/>
        </w:rPr>
        <w:t xml:space="preserve">Красноярска                   </w:t>
      </w:r>
      <w:r w:rsidRPr="008A351D">
        <w:rPr>
          <w:sz w:val="30"/>
          <w:szCs w:val="30"/>
        </w:rPr>
        <w:t xml:space="preserve">для публикации на официальном сайте администрации города </w:t>
      </w:r>
      <w:r w:rsidR="00214E91">
        <w:rPr>
          <w:sz w:val="30"/>
          <w:szCs w:val="30"/>
        </w:rPr>
        <w:t xml:space="preserve">Красноярска </w:t>
      </w:r>
      <w:r w:rsidRPr="008A351D">
        <w:rPr>
          <w:sz w:val="30"/>
          <w:szCs w:val="30"/>
        </w:rPr>
        <w:t>в разделе «Муниципальные транспортные организации»</w:t>
      </w:r>
      <w:r w:rsidR="00D610B4" w:rsidRPr="008A351D">
        <w:rPr>
          <w:sz w:val="30"/>
          <w:szCs w:val="30"/>
        </w:rPr>
        <w:t>.</w:t>
      </w:r>
    </w:p>
    <w:p w:rsidP="008A351D" w:rsidR="00EF00D3" w:rsidRDefault="00D610B4" w:rsidRPr="008A351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6</w:t>
      </w:r>
      <w:r w:rsidR="004B6B3A" w:rsidRPr="008A351D">
        <w:rPr>
          <w:sz w:val="30"/>
          <w:szCs w:val="30"/>
        </w:rPr>
        <w:t xml:space="preserve">. Внести в распоряжение администрации города Красноярска </w:t>
      </w:r>
      <w:r w:rsidR="008A351D">
        <w:rPr>
          <w:sz w:val="30"/>
          <w:szCs w:val="30"/>
        </w:rPr>
        <w:t xml:space="preserve">                </w:t>
      </w:r>
      <w:r w:rsidR="004B6B3A" w:rsidRPr="008A351D">
        <w:rPr>
          <w:sz w:val="30"/>
          <w:szCs w:val="30"/>
        </w:rPr>
        <w:t>от 10.02.2016 № 7-тр «Об утверждении Положения о</w:t>
      </w:r>
      <w:r w:rsidR="00214E91">
        <w:rPr>
          <w:sz w:val="30"/>
          <w:szCs w:val="30"/>
        </w:rPr>
        <w:t xml:space="preserve"> </w:t>
      </w:r>
      <w:r w:rsidR="004B6B3A" w:rsidRPr="008A351D">
        <w:rPr>
          <w:sz w:val="30"/>
          <w:szCs w:val="30"/>
        </w:rPr>
        <w:t xml:space="preserve">проведении конкурса на замещение должности главного бухгалтера муниципального транспортного предприятия города Красноярска» </w:t>
      </w:r>
      <w:r w:rsidR="00E64431" w:rsidRPr="008A351D">
        <w:rPr>
          <w:sz w:val="30"/>
          <w:szCs w:val="30"/>
        </w:rPr>
        <w:t>следующие изменения:</w:t>
      </w:r>
    </w:p>
    <w:p w:rsidP="008A351D" w:rsidR="00E64431" w:rsidRDefault="00E64431" w:rsidRPr="008A351D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1)</w:t>
      </w:r>
      <w:r w:rsidR="008A351D">
        <w:rPr>
          <w:sz w:val="30"/>
          <w:szCs w:val="30"/>
        </w:rPr>
        <w:t> </w:t>
      </w:r>
      <w:r w:rsidRPr="008A351D">
        <w:rPr>
          <w:sz w:val="30"/>
          <w:szCs w:val="30"/>
        </w:rPr>
        <w:t>в</w:t>
      </w:r>
      <w:r w:rsidR="00214E91">
        <w:rPr>
          <w:sz w:val="30"/>
          <w:szCs w:val="30"/>
        </w:rPr>
        <w:t xml:space="preserve"> преамбуле распоряжения слова «р</w:t>
      </w:r>
      <w:r w:rsidRPr="008A351D">
        <w:rPr>
          <w:sz w:val="30"/>
          <w:szCs w:val="30"/>
        </w:rPr>
        <w:t xml:space="preserve">аспоряжениями Главы города от 25.10.2007 </w:t>
      </w:r>
      <w:hyperlink r:id="rId14" w:history="true">
        <w:r w:rsidRPr="008A351D">
          <w:rPr>
            <w:sz w:val="30"/>
            <w:szCs w:val="30"/>
          </w:rPr>
          <w:t>№ 230-р</w:t>
        </w:r>
      </w:hyperlink>
      <w:r w:rsidRPr="008A351D">
        <w:rPr>
          <w:sz w:val="30"/>
          <w:szCs w:val="30"/>
        </w:rPr>
        <w:t xml:space="preserve">, от 22.12.2006 </w:t>
      </w:r>
      <w:hyperlink r:id="rId15" w:history="true">
        <w:r w:rsidRPr="008A351D">
          <w:rPr>
            <w:sz w:val="30"/>
            <w:szCs w:val="30"/>
          </w:rPr>
          <w:t>№ 270-р</w:t>
        </w:r>
      </w:hyperlink>
      <w:r w:rsidRPr="008A351D">
        <w:rPr>
          <w:sz w:val="30"/>
          <w:szCs w:val="30"/>
        </w:rPr>
        <w:t xml:space="preserve">» заменить </w:t>
      </w:r>
      <w:r w:rsidR="00214E91">
        <w:rPr>
          <w:sz w:val="30"/>
          <w:szCs w:val="30"/>
        </w:rPr>
        <w:t xml:space="preserve">             словами «р</w:t>
      </w:r>
      <w:r w:rsidRPr="008A351D">
        <w:rPr>
          <w:sz w:val="30"/>
          <w:szCs w:val="30"/>
        </w:rPr>
        <w:t xml:space="preserve">ешением Красноярского городского Совета депутатов </w:t>
      </w:r>
      <w:r w:rsidR="008A351D">
        <w:rPr>
          <w:sz w:val="30"/>
          <w:szCs w:val="30"/>
        </w:rPr>
        <w:t xml:space="preserve">                    </w:t>
      </w:r>
      <w:r w:rsidRPr="008A351D">
        <w:rPr>
          <w:sz w:val="30"/>
          <w:szCs w:val="30"/>
        </w:rPr>
        <w:t>от 24.03.2026 № 14-181</w:t>
      </w:r>
      <w:r w:rsidR="00B62008" w:rsidRPr="008A351D">
        <w:rPr>
          <w:sz w:val="30"/>
          <w:szCs w:val="30"/>
        </w:rPr>
        <w:t xml:space="preserve"> «Об учреждении департамента дорожной инфраструктуры и транспорта администрации города Красноярска»</w:t>
      </w:r>
      <w:r w:rsidR="00214E91">
        <w:rPr>
          <w:sz w:val="30"/>
          <w:szCs w:val="30"/>
        </w:rPr>
        <w:t>, р</w:t>
      </w:r>
      <w:r w:rsidRPr="008A351D">
        <w:rPr>
          <w:sz w:val="30"/>
          <w:szCs w:val="30"/>
        </w:rPr>
        <w:t>аспоряжением Главы города</w:t>
      </w:r>
      <w:r w:rsidR="002231C6">
        <w:rPr>
          <w:sz w:val="30"/>
          <w:szCs w:val="30"/>
        </w:rPr>
        <w:t xml:space="preserve"> Красноярска</w:t>
      </w:r>
      <w:r w:rsidRPr="008A351D">
        <w:rPr>
          <w:sz w:val="30"/>
          <w:szCs w:val="30"/>
        </w:rPr>
        <w:t xml:space="preserve"> от 22.12.2006 </w:t>
      </w:r>
      <w:hyperlink r:id="rId16" w:history="true">
        <w:r w:rsidRPr="008A351D">
          <w:rPr>
            <w:sz w:val="30"/>
            <w:szCs w:val="30"/>
          </w:rPr>
          <w:t>№ 270-р</w:t>
        </w:r>
      </w:hyperlink>
      <w:r w:rsidRPr="008A351D">
        <w:rPr>
          <w:sz w:val="30"/>
          <w:szCs w:val="30"/>
        </w:rPr>
        <w:t>»;</w:t>
      </w:r>
    </w:p>
    <w:p w:rsidP="008A351D" w:rsidR="00E64431" w:rsidRDefault="00E64431" w:rsidRPr="008A351D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2) в приложении к распоряжению:</w:t>
      </w:r>
    </w:p>
    <w:p w:rsidP="008A351D" w:rsidR="00E64431" w:rsidRDefault="00E64431" w:rsidRPr="008A351D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 xml:space="preserve">абзац </w:t>
      </w:r>
      <w:r w:rsidR="00B62008" w:rsidRPr="008A351D">
        <w:rPr>
          <w:sz w:val="30"/>
          <w:szCs w:val="30"/>
        </w:rPr>
        <w:t>шестой</w:t>
      </w:r>
      <w:r w:rsidRPr="008A351D">
        <w:rPr>
          <w:sz w:val="30"/>
          <w:szCs w:val="30"/>
        </w:rPr>
        <w:t xml:space="preserve"> пункта 8 </w:t>
      </w:r>
      <w:r w:rsidR="00B62008" w:rsidRPr="008A351D">
        <w:rPr>
          <w:sz w:val="30"/>
          <w:szCs w:val="30"/>
        </w:rPr>
        <w:t xml:space="preserve">после слова «департамента» </w:t>
      </w:r>
      <w:r w:rsidRPr="008A351D">
        <w:rPr>
          <w:sz w:val="30"/>
          <w:szCs w:val="30"/>
        </w:rPr>
        <w:t>дополнить словами «дорожной инфраструктуры и</w:t>
      </w:r>
      <w:r w:rsidR="00B62008" w:rsidRPr="008A351D">
        <w:rPr>
          <w:sz w:val="30"/>
          <w:szCs w:val="30"/>
        </w:rPr>
        <w:t>»</w:t>
      </w:r>
      <w:r w:rsidRPr="008A351D">
        <w:rPr>
          <w:sz w:val="30"/>
          <w:szCs w:val="30"/>
        </w:rPr>
        <w:t>;</w:t>
      </w:r>
    </w:p>
    <w:p w:rsidP="008A351D" w:rsidR="00214E91" w:rsidRDefault="00E64431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 xml:space="preserve">абзац </w:t>
      </w:r>
      <w:r w:rsidR="00B62008" w:rsidRPr="008A351D">
        <w:rPr>
          <w:sz w:val="30"/>
          <w:szCs w:val="30"/>
        </w:rPr>
        <w:t>четвер</w:t>
      </w:r>
      <w:r w:rsidR="00607B10" w:rsidRPr="008A351D">
        <w:rPr>
          <w:sz w:val="30"/>
          <w:szCs w:val="30"/>
        </w:rPr>
        <w:t>т</w:t>
      </w:r>
      <w:r w:rsidR="00B62008" w:rsidRPr="008A351D">
        <w:rPr>
          <w:sz w:val="30"/>
          <w:szCs w:val="30"/>
        </w:rPr>
        <w:t>ый</w:t>
      </w:r>
      <w:r w:rsidRPr="008A351D">
        <w:rPr>
          <w:sz w:val="30"/>
          <w:szCs w:val="30"/>
        </w:rPr>
        <w:t xml:space="preserve"> пункта 9 изложить в следующей редакции:</w:t>
      </w:r>
    </w:p>
    <w:p w:rsidP="008A351D" w:rsidR="00E64431" w:rsidRDefault="00E64431" w:rsidRPr="008A351D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«Информационное сообщение направляется в департамент дорожной инфраструктуры и транспорта администрации города</w:t>
      </w:r>
      <w:r w:rsidR="00214E91">
        <w:rPr>
          <w:sz w:val="30"/>
          <w:szCs w:val="30"/>
        </w:rPr>
        <w:t xml:space="preserve"> Красноярска</w:t>
      </w:r>
      <w:r w:rsidRPr="008A351D">
        <w:rPr>
          <w:sz w:val="30"/>
          <w:szCs w:val="30"/>
        </w:rPr>
        <w:t xml:space="preserve"> для публикации на официальном сайте администрации города </w:t>
      </w:r>
      <w:r w:rsidR="00214E91">
        <w:rPr>
          <w:sz w:val="30"/>
          <w:szCs w:val="30"/>
        </w:rPr>
        <w:t xml:space="preserve">Красноярска </w:t>
      </w:r>
      <w:r w:rsidRPr="008A351D">
        <w:rPr>
          <w:sz w:val="30"/>
          <w:szCs w:val="30"/>
        </w:rPr>
        <w:t xml:space="preserve">в разделе «Муниципальные транспортные организации» не </w:t>
      </w:r>
      <w:proofErr w:type="gramStart"/>
      <w:r w:rsidRPr="008A351D">
        <w:rPr>
          <w:sz w:val="30"/>
          <w:szCs w:val="30"/>
        </w:rPr>
        <w:t>позднее</w:t>
      </w:r>
      <w:proofErr w:type="gramEnd"/>
      <w:r w:rsidRPr="008A351D">
        <w:rPr>
          <w:sz w:val="30"/>
          <w:szCs w:val="30"/>
        </w:rPr>
        <w:t xml:space="preserve"> чем за 30 дней до объявленной в нем даты проведения конкурса.»;</w:t>
      </w:r>
    </w:p>
    <w:p w:rsidP="008A351D" w:rsidR="00214E91" w:rsidRDefault="00E64431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 xml:space="preserve">пункт 19 изложить в следующей редакции: </w:t>
      </w:r>
    </w:p>
    <w:p w:rsidP="008A351D" w:rsidR="00E64431" w:rsidRDefault="00E64431" w:rsidRPr="008A351D">
      <w:pPr>
        <w:widowControl w:val="false"/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«</w:t>
      </w:r>
      <w:r w:rsidR="00B62008" w:rsidRPr="008A351D">
        <w:rPr>
          <w:sz w:val="30"/>
          <w:szCs w:val="30"/>
        </w:rPr>
        <w:t xml:space="preserve">19. </w:t>
      </w:r>
      <w:r w:rsidR="00D610B4" w:rsidRPr="008A351D">
        <w:rPr>
          <w:sz w:val="30"/>
          <w:szCs w:val="30"/>
        </w:rPr>
        <w:t>В день определения победителя конкурса и</w:t>
      </w:r>
      <w:r w:rsidRPr="008A351D">
        <w:rPr>
          <w:sz w:val="30"/>
          <w:szCs w:val="30"/>
        </w:rPr>
        <w:t xml:space="preserve">нформация </w:t>
      </w:r>
      <w:r w:rsidR="00214E91">
        <w:rPr>
          <w:sz w:val="30"/>
          <w:szCs w:val="30"/>
        </w:rPr>
        <w:t xml:space="preserve">                      </w:t>
      </w:r>
      <w:r w:rsidRPr="008A351D">
        <w:rPr>
          <w:sz w:val="30"/>
          <w:szCs w:val="30"/>
        </w:rPr>
        <w:t xml:space="preserve">о результатах конкурса направляется в департамент дорожной </w:t>
      </w:r>
      <w:r w:rsidRPr="008A351D">
        <w:rPr>
          <w:sz w:val="30"/>
          <w:szCs w:val="30"/>
        </w:rPr>
        <w:lastRenderedPageBreak/>
        <w:t xml:space="preserve">инфраструктуры и транспорта администрации города </w:t>
      </w:r>
      <w:r w:rsidR="00214E91">
        <w:rPr>
          <w:sz w:val="30"/>
          <w:szCs w:val="30"/>
        </w:rPr>
        <w:t xml:space="preserve">Красноярска               </w:t>
      </w:r>
      <w:r w:rsidRPr="008A351D">
        <w:rPr>
          <w:sz w:val="30"/>
          <w:szCs w:val="30"/>
        </w:rPr>
        <w:t xml:space="preserve">для публикации на официальном сайте администрации города </w:t>
      </w:r>
      <w:r w:rsidR="00214E91">
        <w:rPr>
          <w:sz w:val="30"/>
          <w:szCs w:val="30"/>
        </w:rPr>
        <w:t xml:space="preserve">Красноярска </w:t>
      </w:r>
      <w:r w:rsidRPr="008A351D">
        <w:rPr>
          <w:sz w:val="30"/>
          <w:szCs w:val="30"/>
        </w:rPr>
        <w:t>в разделе «Муниципальные транспортные организации»</w:t>
      </w:r>
      <w:r w:rsidR="00D610B4" w:rsidRPr="008A351D">
        <w:rPr>
          <w:sz w:val="30"/>
          <w:szCs w:val="30"/>
        </w:rPr>
        <w:t>.</w:t>
      </w:r>
    </w:p>
    <w:p w:rsidP="008A351D" w:rsidR="003D7685" w:rsidRDefault="00D610B4" w:rsidRPr="008A351D">
      <w:pPr>
        <w:widowControl w:val="false"/>
        <w:suppressAutoHyphens/>
        <w:ind w:firstLine="709"/>
        <w:jc w:val="both"/>
        <w:rPr>
          <w:sz w:val="30"/>
          <w:szCs w:val="30"/>
        </w:rPr>
      </w:pPr>
      <w:r w:rsidRPr="008A351D">
        <w:rPr>
          <w:sz w:val="30"/>
          <w:szCs w:val="30"/>
        </w:rPr>
        <w:t>7</w:t>
      </w:r>
      <w:r w:rsidR="004A0A93" w:rsidRPr="008A351D">
        <w:rPr>
          <w:sz w:val="30"/>
          <w:szCs w:val="30"/>
        </w:rPr>
        <w:t>.</w:t>
      </w:r>
      <w:r w:rsidR="003D7685" w:rsidRPr="008A351D">
        <w:rPr>
          <w:sz w:val="30"/>
          <w:szCs w:val="30"/>
        </w:rPr>
        <w:t xml:space="preserve"> </w:t>
      </w:r>
      <w:r w:rsidR="00214E91">
        <w:rPr>
          <w:sz w:val="30"/>
          <w:szCs w:val="30"/>
        </w:rPr>
        <w:t>Настоящее р</w:t>
      </w:r>
      <w:r w:rsidR="00D130CE" w:rsidRPr="008A351D">
        <w:rPr>
          <w:sz w:val="30"/>
          <w:szCs w:val="30"/>
        </w:rPr>
        <w:t xml:space="preserve">аспоряжение опубликовать </w:t>
      </w:r>
      <w:r w:rsidR="002F78B4" w:rsidRPr="008A351D">
        <w:rPr>
          <w:sz w:val="30"/>
          <w:szCs w:val="30"/>
        </w:rPr>
        <w:t>в газете «Городские новости»</w:t>
      </w:r>
      <w:r w:rsidR="00D130CE" w:rsidRPr="008A351D">
        <w:rPr>
          <w:sz w:val="30"/>
          <w:szCs w:val="30"/>
        </w:rPr>
        <w:t xml:space="preserve"> и разместить на официальном сайте администрации города</w:t>
      </w:r>
      <w:r w:rsidR="00B62008" w:rsidRPr="008A351D">
        <w:rPr>
          <w:sz w:val="30"/>
          <w:szCs w:val="30"/>
        </w:rPr>
        <w:t xml:space="preserve"> Красноярска</w:t>
      </w:r>
      <w:r w:rsidR="00D130CE" w:rsidRPr="008A351D">
        <w:rPr>
          <w:sz w:val="30"/>
          <w:szCs w:val="30"/>
        </w:rPr>
        <w:t>.</w:t>
      </w:r>
    </w:p>
    <w:p w:rsidP="008A351D" w:rsidR="0075015A" w:rsidRDefault="0075015A">
      <w:pPr>
        <w:widowControl w:val="false"/>
        <w:autoSpaceDE w:val="false"/>
        <w:autoSpaceDN w:val="false"/>
        <w:adjustRightInd w:val="false"/>
        <w:spacing w:line="192" w:lineRule="auto"/>
        <w:ind w:firstLine="709"/>
        <w:jc w:val="both"/>
        <w:rPr>
          <w:sz w:val="30"/>
          <w:szCs w:val="30"/>
        </w:rPr>
      </w:pPr>
    </w:p>
    <w:p w:rsidP="008A351D" w:rsidR="008A351D" w:rsidRDefault="008A351D">
      <w:pPr>
        <w:widowControl w:val="false"/>
        <w:autoSpaceDE w:val="false"/>
        <w:autoSpaceDN w:val="false"/>
        <w:adjustRightInd w:val="false"/>
        <w:spacing w:line="192" w:lineRule="auto"/>
        <w:ind w:firstLine="709"/>
        <w:jc w:val="both"/>
        <w:rPr>
          <w:sz w:val="30"/>
          <w:szCs w:val="30"/>
        </w:rPr>
      </w:pPr>
    </w:p>
    <w:p w:rsidP="008A351D" w:rsidR="008A351D" w:rsidRDefault="008A351D" w:rsidRPr="008A351D">
      <w:pPr>
        <w:widowControl w:val="false"/>
        <w:autoSpaceDE w:val="false"/>
        <w:autoSpaceDN w:val="false"/>
        <w:adjustRightInd w:val="false"/>
        <w:spacing w:line="192" w:lineRule="auto"/>
        <w:ind w:firstLine="709"/>
        <w:jc w:val="both"/>
        <w:rPr>
          <w:sz w:val="30"/>
          <w:szCs w:val="30"/>
        </w:rPr>
      </w:pPr>
    </w:p>
    <w:p w:rsidP="008A351D" w:rsidR="00F02626" w:rsidRDefault="00712247" w:rsidRPr="00607B10">
      <w:pPr>
        <w:widowControl w:val="false"/>
        <w:spacing w:line="192" w:lineRule="auto"/>
        <w:jc w:val="both"/>
        <w:rPr>
          <w:sz w:val="30"/>
          <w:szCs w:val="30"/>
        </w:rPr>
      </w:pPr>
      <w:r w:rsidRPr="00607B10">
        <w:rPr>
          <w:sz w:val="30"/>
          <w:szCs w:val="30"/>
        </w:rPr>
        <w:t xml:space="preserve">Первый заместитель </w:t>
      </w:r>
    </w:p>
    <w:p w:rsidP="008A351D" w:rsidR="007028DC" w:rsidRDefault="00712247">
      <w:pPr>
        <w:widowControl w:val="false"/>
        <w:spacing w:line="192" w:lineRule="auto"/>
        <w:jc w:val="both"/>
        <w:rPr>
          <w:sz w:val="30"/>
          <w:szCs w:val="30"/>
        </w:rPr>
      </w:pPr>
      <w:r w:rsidRPr="00607B10">
        <w:rPr>
          <w:sz w:val="30"/>
          <w:szCs w:val="30"/>
        </w:rPr>
        <w:t xml:space="preserve">Главы города                                  </w:t>
      </w:r>
      <w:r>
        <w:rPr>
          <w:sz w:val="30"/>
          <w:szCs w:val="30"/>
        </w:rPr>
        <w:t xml:space="preserve">               </w:t>
      </w:r>
      <w:r w:rsidR="00A729E8">
        <w:rPr>
          <w:sz w:val="30"/>
          <w:szCs w:val="30"/>
        </w:rPr>
        <w:t xml:space="preserve">                               </w:t>
      </w:r>
      <w:r>
        <w:rPr>
          <w:sz w:val="30"/>
          <w:szCs w:val="30"/>
        </w:rPr>
        <w:t>А.</w:t>
      </w:r>
      <w:r w:rsidR="00A729E8">
        <w:rPr>
          <w:sz w:val="30"/>
          <w:szCs w:val="30"/>
        </w:rPr>
        <w:t>Л. Попето</w:t>
      </w:r>
    </w:p>
    <w:p w:rsidP="008A351D" w:rsidR="008A351D" w:rsidRDefault="008A351D">
      <w:pPr>
        <w:widowControl w:val="false"/>
        <w:spacing w:line="192" w:lineRule="auto"/>
        <w:jc w:val="both"/>
        <w:rPr>
          <w:sz w:val="30"/>
          <w:szCs w:val="30"/>
        </w:rPr>
      </w:pPr>
    </w:p>
    <w:p w:rsidP="008A351D" w:rsidR="008A351D" w:rsidRDefault="008A351D" w:rsidRPr="003E10F9">
      <w:pPr>
        <w:widowControl w:val="false"/>
        <w:spacing w:line="192" w:lineRule="auto"/>
        <w:jc w:val="both"/>
        <w:rPr>
          <w:rStyle w:val="FontStyle12"/>
          <w:b w:val="false"/>
          <w:bCs w:val="false"/>
          <w:sz w:val="30"/>
          <w:szCs w:val="30"/>
        </w:rPr>
      </w:pPr>
    </w:p>
    <w:sectPr w:rsidR="008A351D" w:rsidRPr="003E10F9" w:rsidSect="008F605A">
      <w:headerReference r:id="rId17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2735A" w:rsidRDefault="00E2735A">
      <w:r>
        <w:separator/>
      </w:r>
    </w:p>
  </w:endnote>
  <w:endnote w:type="continuationSeparator" w:id="0">
    <w:p w:rsidR="00E2735A" w:rsidRDefault="00E2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2735A" w:rsidRDefault="00E2735A">
      <w:r>
        <w:separator/>
      </w:r>
    </w:p>
  </w:footnote>
  <w:footnote w:type="continuationSeparator" w:id="0">
    <w:p w:rsidR="00E2735A" w:rsidRDefault="00E2735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013900" w:rsidP="004A0A93" w:rsidRDefault="0001390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31C6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B2AF9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CA3E38"/>
    <w:multiLevelType w:val="singleLevel"/>
    <w:tmpl w:val="6616F6F6"/>
    <w:lvl w:ilvl="0">
      <w:start w:val="2"/>
      <w:numFmt w:val="decimal"/>
      <w:lvlText w:val="6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3051670"/>
    <w:multiLevelType w:val="hybridMultilevel"/>
    <w:tmpl w:val="F692EC36"/>
    <w:lvl w:ilvl="0" w:tplc="15FA7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586C9E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B0583B"/>
    <w:multiLevelType w:val="multilevel"/>
    <w:tmpl w:val="1D58392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6C15347"/>
    <w:multiLevelType w:val="singleLevel"/>
    <w:tmpl w:val="410E279E"/>
    <w:lvl w:ilvl="0">
      <w:start w:val="1"/>
      <w:numFmt w:val="decimal"/>
      <w:lvlText w:val="2.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5">
    <w:nsid w:val="07672CCB"/>
    <w:multiLevelType w:val="singleLevel"/>
    <w:tmpl w:val="58122AA0"/>
    <w:lvl w:ilvl="0">
      <w:start w:val="2"/>
      <w:numFmt w:val="decimal"/>
      <w:lvlText w:val="4.%1."/>
      <w:legacy w:legacy="1" w:legacySpace="0" w:legacyIndent="4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0A5E685B"/>
    <w:multiLevelType w:val="hybridMultilevel"/>
    <w:tmpl w:val="F5D80838"/>
    <w:lvl w:ilvl="0" w:tplc="0ABE6A1A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B1D163F"/>
    <w:multiLevelType w:val="singleLevel"/>
    <w:tmpl w:val="D350301E"/>
    <w:lvl w:ilvl="0">
      <w:start w:val="1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0BED33D0"/>
    <w:multiLevelType w:val="singleLevel"/>
    <w:tmpl w:val="F5D49210"/>
    <w:lvl w:ilvl="0">
      <w:start w:val="10"/>
      <w:numFmt w:val="decimal"/>
      <w:lvlText w:val="5.%1."/>
      <w:legacy w:legacy="1" w:legacySpace="0" w:legacyIndent="6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0D2622BD"/>
    <w:multiLevelType w:val="singleLevel"/>
    <w:tmpl w:val="9AE86780"/>
    <w:lvl w:ilvl="0">
      <w:start w:val="3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109A11D6"/>
    <w:multiLevelType w:val="hybridMultilevel"/>
    <w:tmpl w:val="D04EC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BD4469"/>
    <w:multiLevelType w:val="hybridMultilevel"/>
    <w:tmpl w:val="3D229422"/>
    <w:lvl w:ilvl="0" w:tplc="54E09E2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66E35C4"/>
    <w:multiLevelType w:val="singleLevel"/>
    <w:tmpl w:val="D8CE1778"/>
    <w:lvl w:ilvl="0">
      <w:start w:val="3"/>
      <w:numFmt w:val="decimal"/>
      <w:lvlText w:val="6.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3">
    <w:nsid w:val="175A1E53"/>
    <w:multiLevelType w:val="multilevel"/>
    <w:tmpl w:val="952661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>
    <w:nsid w:val="187D238A"/>
    <w:multiLevelType w:val="hybridMultilevel"/>
    <w:tmpl w:val="2F00A20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9754A39"/>
    <w:multiLevelType w:val="hybridMultilevel"/>
    <w:tmpl w:val="45925F60"/>
    <w:lvl w:ilvl="0" w:tplc="B74ED08A">
      <w:start w:val="1"/>
      <w:numFmt w:val="decimal"/>
      <w:lvlText w:val="%1."/>
      <w:lvlJc w:val="left"/>
      <w:pPr>
        <w:tabs>
          <w:tab w:val="num" w:pos="2468"/>
        </w:tabs>
        <w:ind w:left="246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1C8A2252"/>
    <w:multiLevelType w:val="hybridMultilevel"/>
    <w:tmpl w:val="ED30D7FC"/>
    <w:lvl w:ilvl="0" w:tplc="DD72E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47D0737"/>
    <w:multiLevelType w:val="hybridMultilevel"/>
    <w:tmpl w:val="D032913C"/>
    <w:lvl w:ilvl="0" w:tplc="856ADC1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18">
    <w:nsid w:val="361A3BE4"/>
    <w:multiLevelType w:val="hybridMultilevel"/>
    <w:tmpl w:val="7A14AC8E"/>
    <w:lvl w:ilvl="0" w:tplc="76C005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3B2F53"/>
    <w:multiLevelType w:val="singleLevel"/>
    <w:tmpl w:val="969C42DA"/>
    <w:lvl w:ilvl="0">
      <w:start w:val="4"/>
      <w:numFmt w:val="decimal"/>
      <w:lvlText w:val="4.%1."/>
      <w:legacy w:legacy="1" w:legacySpace="0" w:legacyIndent="362"/>
      <w:lvlJc w:val="left"/>
      <w:rPr>
        <w:rFonts w:ascii="Times New Roman" w:hAnsi="Times New Roman" w:cs="Times New Roman" w:hint="default"/>
      </w:rPr>
    </w:lvl>
  </w:abstractNum>
  <w:abstractNum w:abstractNumId="20">
    <w:nsid w:val="3AE8063E"/>
    <w:multiLevelType w:val="singleLevel"/>
    <w:tmpl w:val="4A32E876"/>
    <w:lvl w:ilvl="0">
      <w:start w:val="1"/>
      <w:numFmt w:val="decimal"/>
      <w:lvlText w:val="3.%1."/>
      <w:legacy w:legacy="1" w:legacySpace="0" w:legacyIndent="328"/>
      <w:lvlJc w:val="left"/>
      <w:rPr>
        <w:rFonts w:ascii="Times New Roman" w:hAnsi="Times New Roman" w:cs="Times New Roman" w:hint="default"/>
      </w:rPr>
    </w:lvl>
  </w:abstractNum>
  <w:abstractNum w:abstractNumId="21">
    <w:nsid w:val="3D0B0D41"/>
    <w:multiLevelType w:val="hybridMultilevel"/>
    <w:tmpl w:val="48B47906"/>
    <w:lvl w:ilvl="0" w:tplc="AFE2DF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EFD1E8D"/>
    <w:multiLevelType w:val="hybridMultilevel"/>
    <w:tmpl w:val="634E1B26"/>
    <w:lvl w:ilvl="0" w:tplc="15FA7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C63B8"/>
    <w:multiLevelType w:val="singleLevel"/>
    <w:tmpl w:val="A51807CC"/>
    <w:lvl w:ilvl="0">
      <w:start w:val="5"/>
      <w:numFmt w:val="decimal"/>
      <w:lvlText w:val="3.%1."/>
      <w:legacy w:legacy="1" w:legacySpace="0" w:legacyIndent="337"/>
      <w:lvlJc w:val="left"/>
      <w:rPr>
        <w:rFonts w:ascii="Times New Roman" w:hAnsi="Times New Roman" w:cs="Times New Roman" w:hint="default"/>
      </w:rPr>
    </w:lvl>
  </w:abstractNum>
  <w:abstractNum w:abstractNumId="24">
    <w:nsid w:val="4A9A3730"/>
    <w:multiLevelType w:val="singleLevel"/>
    <w:tmpl w:val="FBEE6DF8"/>
    <w:lvl w:ilvl="0">
      <w:start w:val="4"/>
      <w:numFmt w:val="decimal"/>
      <w:lvlText w:val="3.%1."/>
      <w:legacy w:legacy="1" w:legacySpace="0" w:legacyIndent="4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4C907935"/>
    <w:multiLevelType w:val="singleLevel"/>
    <w:tmpl w:val="4ECC73F8"/>
    <w:lvl w:ilvl="0">
      <w:start w:val="1"/>
      <w:numFmt w:val="decimal"/>
      <w:lvlText w:val="4.%1."/>
      <w:legacy w:legacy="1" w:legacySpace="0" w:legacyIndent="333"/>
      <w:lvlJc w:val="left"/>
      <w:rPr>
        <w:rFonts w:ascii="Times New Roman" w:hAnsi="Times New Roman" w:cs="Times New Roman" w:hint="default"/>
      </w:rPr>
    </w:lvl>
  </w:abstractNum>
  <w:abstractNum w:abstractNumId="26">
    <w:nsid w:val="5A5402F0"/>
    <w:multiLevelType w:val="singleLevel"/>
    <w:tmpl w:val="9D540846"/>
    <w:lvl w:ilvl="0">
      <w:start w:val="5"/>
      <w:numFmt w:val="decimal"/>
      <w:lvlText w:val="4.%1."/>
      <w:legacy w:legacy="1" w:legacySpace="0" w:legacyIndent="5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5B5B77DC"/>
    <w:multiLevelType w:val="hybridMultilevel"/>
    <w:tmpl w:val="57F0F8AE"/>
    <w:lvl w:ilvl="0" w:tplc="EE4A1192">
      <w:start w:val="2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9" w:hanging="360"/>
      </w:pPr>
    </w:lvl>
    <w:lvl w:ilvl="2" w:tplc="0419001B" w:tentative="1">
      <w:start w:val="1"/>
      <w:numFmt w:val="lowerRoman"/>
      <w:lvlText w:val="%3."/>
      <w:lvlJc w:val="right"/>
      <w:pPr>
        <w:ind w:left="3559" w:hanging="180"/>
      </w:pPr>
    </w:lvl>
    <w:lvl w:ilvl="3" w:tplc="0419000F" w:tentative="1">
      <w:start w:val="1"/>
      <w:numFmt w:val="decimal"/>
      <w:lvlText w:val="%4."/>
      <w:lvlJc w:val="left"/>
      <w:pPr>
        <w:ind w:left="4279" w:hanging="360"/>
      </w:pPr>
    </w:lvl>
    <w:lvl w:ilvl="4" w:tplc="04190019" w:tentative="1">
      <w:start w:val="1"/>
      <w:numFmt w:val="lowerLetter"/>
      <w:lvlText w:val="%5."/>
      <w:lvlJc w:val="left"/>
      <w:pPr>
        <w:ind w:left="4999" w:hanging="360"/>
      </w:pPr>
    </w:lvl>
    <w:lvl w:ilvl="5" w:tplc="0419001B" w:tentative="1">
      <w:start w:val="1"/>
      <w:numFmt w:val="lowerRoman"/>
      <w:lvlText w:val="%6."/>
      <w:lvlJc w:val="right"/>
      <w:pPr>
        <w:ind w:left="5719" w:hanging="180"/>
      </w:pPr>
    </w:lvl>
    <w:lvl w:ilvl="6" w:tplc="0419000F" w:tentative="1">
      <w:start w:val="1"/>
      <w:numFmt w:val="decimal"/>
      <w:lvlText w:val="%7."/>
      <w:lvlJc w:val="left"/>
      <w:pPr>
        <w:ind w:left="6439" w:hanging="360"/>
      </w:pPr>
    </w:lvl>
    <w:lvl w:ilvl="7" w:tplc="04190019" w:tentative="1">
      <w:start w:val="1"/>
      <w:numFmt w:val="lowerLetter"/>
      <w:lvlText w:val="%8."/>
      <w:lvlJc w:val="left"/>
      <w:pPr>
        <w:ind w:left="7159" w:hanging="360"/>
      </w:pPr>
    </w:lvl>
    <w:lvl w:ilvl="8" w:tplc="0419001B" w:tentative="1">
      <w:start w:val="1"/>
      <w:numFmt w:val="lowerRoman"/>
      <w:lvlText w:val="%9."/>
      <w:lvlJc w:val="right"/>
      <w:pPr>
        <w:ind w:left="7879" w:hanging="180"/>
      </w:pPr>
    </w:lvl>
  </w:abstractNum>
  <w:abstractNum w:abstractNumId="28">
    <w:nsid w:val="5BD95E37"/>
    <w:multiLevelType w:val="hybridMultilevel"/>
    <w:tmpl w:val="187EFC90"/>
    <w:lvl w:ilvl="0" w:tplc="D166E606">
      <w:start w:val="1"/>
      <w:numFmt w:val="decimal"/>
      <w:suff w:val="space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C590659"/>
    <w:multiLevelType w:val="singleLevel"/>
    <w:tmpl w:val="78A018A6"/>
    <w:lvl w:ilvl="0">
      <w:start w:val="5"/>
      <w:numFmt w:val="decimal"/>
      <w:lvlText w:val="5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60B954B6"/>
    <w:multiLevelType w:val="hybridMultilevel"/>
    <w:tmpl w:val="34DADE06"/>
    <w:lvl w:ilvl="0" w:tplc="B0202D90">
      <w:start w:val="1"/>
      <w:numFmt w:val="decimal"/>
      <w:suff w:val="space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5204EBA"/>
    <w:multiLevelType w:val="singleLevel"/>
    <w:tmpl w:val="18365140"/>
    <w:lvl w:ilvl="0">
      <w:start w:val="5"/>
      <w:numFmt w:val="decimal"/>
      <w:lvlText w:val="6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6A004D2C"/>
    <w:multiLevelType w:val="singleLevel"/>
    <w:tmpl w:val="C81A0168"/>
    <w:lvl w:ilvl="0">
      <w:start w:val="6"/>
      <w:numFmt w:val="decimal"/>
      <w:lvlText w:val="1.%1."/>
      <w:legacy w:legacy="1" w:legacySpace="0" w:legacyIndent="4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6B5034AB"/>
    <w:multiLevelType w:val="singleLevel"/>
    <w:tmpl w:val="543A9532"/>
    <w:lvl w:ilvl="0">
      <w:start w:val="9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6D9A7315"/>
    <w:multiLevelType w:val="singleLevel"/>
    <w:tmpl w:val="8DBCF4EE"/>
    <w:lvl w:ilvl="0">
      <w:start w:val="1"/>
      <w:numFmt w:val="decimal"/>
      <w:lvlText w:val="1.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35">
    <w:nsid w:val="6F4903C0"/>
    <w:multiLevelType w:val="hybridMultilevel"/>
    <w:tmpl w:val="BCBCF00E"/>
    <w:lvl w:ilvl="0" w:tplc="BC8826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18257BD"/>
    <w:multiLevelType w:val="hybridMultilevel"/>
    <w:tmpl w:val="7DCA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02175"/>
    <w:multiLevelType w:val="singleLevel"/>
    <w:tmpl w:val="AC5CD740"/>
    <w:lvl w:ilvl="0">
      <w:start w:val="7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32"/>
    <w:lvlOverride w:ilvl="0">
      <w:startOverride w:val="6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7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4"/>
    <w:lvlOverride w:ilvl="0">
      <w:startOverride w:val="4"/>
    </w:lvlOverride>
  </w:num>
  <w:num w:numId="7">
    <w:abstractNumId w:val="5"/>
    <w:lvlOverride w:ilvl="0">
      <w:startOverride w:val="2"/>
    </w:lvlOverride>
  </w:num>
  <w:num w:numId="8">
    <w:abstractNumId w:val="26"/>
    <w:lvlOverride w:ilvl="0">
      <w:startOverride w:val="5"/>
    </w:lvlOverride>
  </w:num>
  <w:num w:numId="9">
    <w:abstractNumId w:val="29"/>
    <w:lvlOverride w:ilvl="0">
      <w:startOverride w:val="5"/>
    </w:lvlOverride>
  </w:num>
  <w:num w:numId="10">
    <w:abstractNumId w:val="8"/>
    <w:lvlOverride w:ilvl="0">
      <w:startOverride w:val="10"/>
    </w:lvlOverride>
  </w:num>
  <w:num w:numId="11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"/>
    <w:lvlOverride w:ilvl="0">
      <w:startOverride w:val="2"/>
    </w:lvlOverride>
  </w:num>
  <w:num w:numId="13">
    <w:abstractNumId w:val="31"/>
    <w:lvlOverride w:ilvl="0">
      <w:startOverride w:val="5"/>
    </w:lvlOverride>
  </w:num>
  <w:num w:numId="14">
    <w:abstractNumId w:val="34"/>
  </w:num>
  <w:num w:numId="15">
    <w:abstractNumId w:val="34"/>
    <w:lvlOverride w:ilvl="0">
      <w:lvl w:ilvl="0">
        <w:start w:val="8"/>
        <w:numFmt w:val="decimal"/>
        <w:lvlText w:val="1.%1."/>
        <w:legacy w:legacy="1" w:legacySpace="0" w:legacyIndent="32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7"/>
  </w:num>
  <w:num w:numId="17">
    <w:abstractNumId w:val="4"/>
  </w:num>
  <w:num w:numId="18">
    <w:abstractNumId w:val="20"/>
  </w:num>
  <w:num w:numId="19">
    <w:abstractNumId w:val="23"/>
  </w:num>
  <w:num w:numId="20">
    <w:abstractNumId w:val="25"/>
  </w:num>
  <w:num w:numId="21">
    <w:abstractNumId w:val="19"/>
  </w:num>
  <w:num w:numId="22">
    <w:abstractNumId w:val="9"/>
  </w:num>
  <w:num w:numId="23">
    <w:abstractNumId w:val="37"/>
  </w:num>
  <w:num w:numId="24">
    <w:abstractNumId w:val="33"/>
  </w:num>
  <w:num w:numId="25">
    <w:abstractNumId w:val="12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0"/>
  </w:num>
  <w:num w:numId="29">
    <w:abstractNumId w:val="36"/>
  </w:num>
  <w:num w:numId="30">
    <w:abstractNumId w:val="6"/>
  </w:num>
  <w:num w:numId="31">
    <w:abstractNumId w:val="17"/>
  </w:num>
  <w:num w:numId="32">
    <w:abstractNumId w:val="3"/>
  </w:num>
  <w:num w:numId="33">
    <w:abstractNumId w:val="11"/>
  </w:num>
  <w:num w:numId="34">
    <w:abstractNumId w:val="14"/>
  </w:num>
  <w:num w:numId="35">
    <w:abstractNumId w:val="28"/>
  </w:num>
  <w:num w:numId="36">
    <w:abstractNumId w:val="30"/>
  </w:num>
  <w:num w:numId="37">
    <w:abstractNumId w:val="16"/>
  </w:num>
  <w:num w:numId="38">
    <w:abstractNumId w:val="35"/>
  </w:num>
  <w:num w:numId="39">
    <w:abstractNumId w:val="21"/>
  </w:num>
  <w:num w:numId="40">
    <w:abstractNumId w:val="2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50"/>
  <w:embedSystemFonts/>
  <w:activeWritingStyle w:lang="ru-RU" w:vendorID="1" w:dllVersion="512" w:checkStyle="true" w:appName="MSWord"/>
  <w:proofState w:spelling="clean" w:grammar="clean"/>
  <w:attachedTemplate r:id="rId1"/>
  <w:stylePaneFormatFilter w:val="3F01"/>
  <w:defaultTabStop w:val="708"/>
  <w:hyphenationZone w:val="14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A33"/>
    <w:rsid w:val="000012CA"/>
    <w:rsid w:val="00007F6A"/>
    <w:rsid w:val="00011195"/>
    <w:rsid w:val="000114F6"/>
    <w:rsid w:val="00013900"/>
    <w:rsid w:val="0001506C"/>
    <w:rsid w:val="000210F9"/>
    <w:rsid w:val="00022D38"/>
    <w:rsid w:val="0002589B"/>
    <w:rsid w:val="00027A15"/>
    <w:rsid w:val="00032931"/>
    <w:rsid w:val="00047873"/>
    <w:rsid w:val="0005395A"/>
    <w:rsid w:val="00055631"/>
    <w:rsid w:val="00066188"/>
    <w:rsid w:val="00073E78"/>
    <w:rsid w:val="00077178"/>
    <w:rsid w:val="00087E7C"/>
    <w:rsid w:val="00092E60"/>
    <w:rsid w:val="000A0E61"/>
    <w:rsid w:val="000A4A50"/>
    <w:rsid w:val="000A5BA1"/>
    <w:rsid w:val="000A6D2F"/>
    <w:rsid w:val="000A774D"/>
    <w:rsid w:val="000B051C"/>
    <w:rsid w:val="000B284F"/>
    <w:rsid w:val="000B3E06"/>
    <w:rsid w:val="000C1971"/>
    <w:rsid w:val="000D2F80"/>
    <w:rsid w:val="000D3478"/>
    <w:rsid w:val="000E1145"/>
    <w:rsid w:val="000E19BE"/>
    <w:rsid w:val="000E1C4B"/>
    <w:rsid w:val="000E38E2"/>
    <w:rsid w:val="000E6123"/>
    <w:rsid w:val="000E6D35"/>
    <w:rsid w:val="000F1FDE"/>
    <w:rsid w:val="000F31DF"/>
    <w:rsid w:val="000F5781"/>
    <w:rsid w:val="000F7A43"/>
    <w:rsid w:val="00100DF9"/>
    <w:rsid w:val="00100F4C"/>
    <w:rsid w:val="00101FC0"/>
    <w:rsid w:val="001036E3"/>
    <w:rsid w:val="00105990"/>
    <w:rsid w:val="00106D24"/>
    <w:rsid w:val="001124F3"/>
    <w:rsid w:val="00116DB7"/>
    <w:rsid w:val="00121DA6"/>
    <w:rsid w:val="00122F27"/>
    <w:rsid w:val="00123B09"/>
    <w:rsid w:val="001309C2"/>
    <w:rsid w:val="00134C54"/>
    <w:rsid w:val="00135895"/>
    <w:rsid w:val="0014251E"/>
    <w:rsid w:val="00145890"/>
    <w:rsid w:val="00147340"/>
    <w:rsid w:val="00170D7A"/>
    <w:rsid w:val="00171A4F"/>
    <w:rsid w:val="0017297C"/>
    <w:rsid w:val="00173AC8"/>
    <w:rsid w:val="0018076A"/>
    <w:rsid w:val="00183767"/>
    <w:rsid w:val="00187D47"/>
    <w:rsid w:val="00197AC0"/>
    <w:rsid w:val="001B42B7"/>
    <w:rsid w:val="001C409D"/>
    <w:rsid w:val="001C5328"/>
    <w:rsid w:val="001C7BC5"/>
    <w:rsid w:val="001C7E7A"/>
    <w:rsid w:val="001D16BD"/>
    <w:rsid w:val="001D41A5"/>
    <w:rsid w:val="001D522A"/>
    <w:rsid w:val="001D7858"/>
    <w:rsid w:val="001E644D"/>
    <w:rsid w:val="001E75FC"/>
    <w:rsid w:val="001F2B7B"/>
    <w:rsid w:val="001F5A3D"/>
    <w:rsid w:val="00200D6C"/>
    <w:rsid w:val="00203760"/>
    <w:rsid w:val="00204C38"/>
    <w:rsid w:val="00206F53"/>
    <w:rsid w:val="00214E91"/>
    <w:rsid w:val="002171D2"/>
    <w:rsid w:val="0021791F"/>
    <w:rsid w:val="00220EA3"/>
    <w:rsid w:val="0022228D"/>
    <w:rsid w:val="002231C6"/>
    <w:rsid w:val="002237A6"/>
    <w:rsid w:val="00224A6D"/>
    <w:rsid w:val="0023099E"/>
    <w:rsid w:val="002327F5"/>
    <w:rsid w:val="00237D6F"/>
    <w:rsid w:val="002434BD"/>
    <w:rsid w:val="00245F71"/>
    <w:rsid w:val="00253E21"/>
    <w:rsid w:val="00263A10"/>
    <w:rsid w:val="00272BCF"/>
    <w:rsid w:val="00285868"/>
    <w:rsid w:val="00285B1A"/>
    <w:rsid w:val="002875CA"/>
    <w:rsid w:val="00291D71"/>
    <w:rsid w:val="002941E4"/>
    <w:rsid w:val="00294475"/>
    <w:rsid w:val="00297F94"/>
    <w:rsid w:val="002A0C08"/>
    <w:rsid w:val="002A3E34"/>
    <w:rsid w:val="002B6074"/>
    <w:rsid w:val="002B7943"/>
    <w:rsid w:val="002B7F5B"/>
    <w:rsid w:val="002C00E1"/>
    <w:rsid w:val="002C23BE"/>
    <w:rsid w:val="002C64BF"/>
    <w:rsid w:val="002C6C5A"/>
    <w:rsid w:val="002D00E0"/>
    <w:rsid w:val="002D4F8D"/>
    <w:rsid w:val="002D63EE"/>
    <w:rsid w:val="002E2E55"/>
    <w:rsid w:val="002E3C76"/>
    <w:rsid w:val="002E4061"/>
    <w:rsid w:val="002F1E7D"/>
    <w:rsid w:val="002F3CB1"/>
    <w:rsid w:val="002F78B4"/>
    <w:rsid w:val="003020C4"/>
    <w:rsid w:val="00302749"/>
    <w:rsid w:val="00302FC7"/>
    <w:rsid w:val="00315192"/>
    <w:rsid w:val="0031706E"/>
    <w:rsid w:val="003232FF"/>
    <w:rsid w:val="00323425"/>
    <w:rsid w:val="00323ADE"/>
    <w:rsid w:val="00324556"/>
    <w:rsid w:val="00326A96"/>
    <w:rsid w:val="00330E96"/>
    <w:rsid w:val="00331AA2"/>
    <w:rsid w:val="0033248C"/>
    <w:rsid w:val="00335036"/>
    <w:rsid w:val="00337E9A"/>
    <w:rsid w:val="00352F74"/>
    <w:rsid w:val="0035429C"/>
    <w:rsid w:val="00355051"/>
    <w:rsid w:val="00357D8F"/>
    <w:rsid w:val="003716F5"/>
    <w:rsid w:val="00374A8A"/>
    <w:rsid w:val="003772C8"/>
    <w:rsid w:val="00381EB8"/>
    <w:rsid w:val="003906C8"/>
    <w:rsid w:val="00392BC9"/>
    <w:rsid w:val="003932DF"/>
    <w:rsid w:val="003A0FCC"/>
    <w:rsid w:val="003A21E0"/>
    <w:rsid w:val="003A2D14"/>
    <w:rsid w:val="003A31B6"/>
    <w:rsid w:val="003B4485"/>
    <w:rsid w:val="003B5069"/>
    <w:rsid w:val="003C1690"/>
    <w:rsid w:val="003D0A00"/>
    <w:rsid w:val="003D7685"/>
    <w:rsid w:val="003E10F9"/>
    <w:rsid w:val="003E524A"/>
    <w:rsid w:val="003E7988"/>
    <w:rsid w:val="003F4077"/>
    <w:rsid w:val="003F7C9A"/>
    <w:rsid w:val="00402DFF"/>
    <w:rsid w:val="00404E2F"/>
    <w:rsid w:val="00406623"/>
    <w:rsid w:val="00421F40"/>
    <w:rsid w:val="0042281F"/>
    <w:rsid w:val="004317A0"/>
    <w:rsid w:val="00431B41"/>
    <w:rsid w:val="0043543C"/>
    <w:rsid w:val="00437701"/>
    <w:rsid w:val="00440D16"/>
    <w:rsid w:val="004415AC"/>
    <w:rsid w:val="00445660"/>
    <w:rsid w:val="00452F01"/>
    <w:rsid w:val="004571E5"/>
    <w:rsid w:val="00457E7B"/>
    <w:rsid w:val="00463246"/>
    <w:rsid w:val="004705E4"/>
    <w:rsid w:val="00470FC5"/>
    <w:rsid w:val="00474D0C"/>
    <w:rsid w:val="00475C5C"/>
    <w:rsid w:val="004926C1"/>
    <w:rsid w:val="004A0A93"/>
    <w:rsid w:val="004A7262"/>
    <w:rsid w:val="004A7766"/>
    <w:rsid w:val="004B0C64"/>
    <w:rsid w:val="004B1990"/>
    <w:rsid w:val="004B6B3A"/>
    <w:rsid w:val="004B6CDC"/>
    <w:rsid w:val="004B7E70"/>
    <w:rsid w:val="004B7F38"/>
    <w:rsid w:val="004C1F1D"/>
    <w:rsid w:val="004C6654"/>
    <w:rsid w:val="004C6ECF"/>
    <w:rsid w:val="004D27AE"/>
    <w:rsid w:val="004D6487"/>
    <w:rsid w:val="004E56AE"/>
    <w:rsid w:val="004E70F3"/>
    <w:rsid w:val="004F03AA"/>
    <w:rsid w:val="004F12CC"/>
    <w:rsid w:val="004F5D36"/>
    <w:rsid w:val="004F6191"/>
    <w:rsid w:val="004F783F"/>
    <w:rsid w:val="005035B9"/>
    <w:rsid w:val="00512F41"/>
    <w:rsid w:val="00517874"/>
    <w:rsid w:val="00522D31"/>
    <w:rsid w:val="0052337D"/>
    <w:rsid w:val="00524636"/>
    <w:rsid w:val="00533146"/>
    <w:rsid w:val="00534DA3"/>
    <w:rsid w:val="00537A5F"/>
    <w:rsid w:val="00550840"/>
    <w:rsid w:val="00555731"/>
    <w:rsid w:val="005567F7"/>
    <w:rsid w:val="0055779B"/>
    <w:rsid w:val="00563702"/>
    <w:rsid w:val="005670C7"/>
    <w:rsid w:val="00572051"/>
    <w:rsid w:val="00575C68"/>
    <w:rsid w:val="00580304"/>
    <w:rsid w:val="00591861"/>
    <w:rsid w:val="00593D14"/>
    <w:rsid w:val="00595645"/>
    <w:rsid w:val="005975A8"/>
    <w:rsid w:val="005A0F99"/>
    <w:rsid w:val="005A6512"/>
    <w:rsid w:val="005A7400"/>
    <w:rsid w:val="005A7ED4"/>
    <w:rsid w:val="005C1E56"/>
    <w:rsid w:val="005D3AB7"/>
    <w:rsid w:val="005E7790"/>
    <w:rsid w:val="005F0B63"/>
    <w:rsid w:val="005F6C93"/>
    <w:rsid w:val="00601919"/>
    <w:rsid w:val="00605568"/>
    <w:rsid w:val="00607B10"/>
    <w:rsid w:val="00612C21"/>
    <w:rsid w:val="0061376C"/>
    <w:rsid w:val="00621CB0"/>
    <w:rsid w:val="00630A6C"/>
    <w:rsid w:val="00632938"/>
    <w:rsid w:val="0064577E"/>
    <w:rsid w:val="0065057F"/>
    <w:rsid w:val="00651C8E"/>
    <w:rsid w:val="00655B99"/>
    <w:rsid w:val="006669C4"/>
    <w:rsid w:val="00667996"/>
    <w:rsid w:val="00673DCA"/>
    <w:rsid w:val="00677847"/>
    <w:rsid w:val="006810DA"/>
    <w:rsid w:val="006832FD"/>
    <w:rsid w:val="00684890"/>
    <w:rsid w:val="00687261"/>
    <w:rsid w:val="00692C35"/>
    <w:rsid w:val="006A04B8"/>
    <w:rsid w:val="006A71F9"/>
    <w:rsid w:val="006B27DB"/>
    <w:rsid w:val="006B4D60"/>
    <w:rsid w:val="006B4FE1"/>
    <w:rsid w:val="006B5165"/>
    <w:rsid w:val="006C1BBB"/>
    <w:rsid w:val="006C47EB"/>
    <w:rsid w:val="006D3231"/>
    <w:rsid w:val="006D55DB"/>
    <w:rsid w:val="006D660B"/>
    <w:rsid w:val="006F0520"/>
    <w:rsid w:val="006F15AF"/>
    <w:rsid w:val="006F44F6"/>
    <w:rsid w:val="006F6835"/>
    <w:rsid w:val="00700E3D"/>
    <w:rsid w:val="007028DC"/>
    <w:rsid w:val="00704A35"/>
    <w:rsid w:val="00706147"/>
    <w:rsid w:val="00712247"/>
    <w:rsid w:val="007173D2"/>
    <w:rsid w:val="00720E9E"/>
    <w:rsid w:val="007230FD"/>
    <w:rsid w:val="00730934"/>
    <w:rsid w:val="00732979"/>
    <w:rsid w:val="0073354D"/>
    <w:rsid w:val="00736B9E"/>
    <w:rsid w:val="007373E6"/>
    <w:rsid w:val="00744E1C"/>
    <w:rsid w:val="0074771C"/>
    <w:rsid w:val="0075015A"/>
    <w:rsid w:val="00750737"/>
    <w:rsid w:val="00753001"/>
    <w:rsid w:val="00764225"/>
    <w:rsid w:val="0076470B"/>
    <w:rsid w:val="00771A7C"/>
    <w:rsid w:val="0077234B"/>
    <w:rsid w:val="00772DC9"/>
    <w:rsid w:val="00784266"/>
    <w:rsid w:val="00786F29"/>
    <w:rsid w:val="007877BE"/>
    <w:rsid w:val="007908F7"/>
    <w:rsid w:val="00793348"/>
    <w:rsid w:val="0079559C"/>
    <w:rsid w:val="007B4896"/>
    <w:rsid w:val="007B5C11"/>
    <w:rsid w:val="007C0AC2"/>
    <w:rsid w:val="007C7042"/>
    <w:rsid w:val="007D4631"/>
    <w:rsid w:val="007D5795"/>
    <w:rsid w:val="007D59F2"/>
    <w:rsid w:val="007E4D62"/>
    <w:rsid w:val="007E6527"/>
    <w:rsid w:val="007F0F11"/>
    <w:rsid w:val="007F4620"/>
    <w:rsid w:val="00801075"/>
    <w:rsid w:val="0080178B"/>
    <w:rsid w:val="00802E9B"/>
    <w:rsid w:val="00817B66"/>
    <w:rsid w:val="008212C3"/>
    <w:rsid w:val="00822397"/>
    <w:rsid w:val="00822E93"/>
    <w:rsid w:val="0082330A"/>
    <w:rsid w:val="00830AE3"/>
    <w:rsid w:val="00832C18"/>
    <w:rsid w:val="00834E26"/>
    <w:rsid w:val="008409BF"/>
    <w:rsid w:val="008442DE"/>
    <w:rsid w:val="008507CD"/>
    <w:rsid w:val="0085124F"/>
    <w:rsid w:val="0085232B"/>
    <w:rsid w:val="008558B1"/>
    <w:rsid w:val="00856075"/>
    <w:rsid w:val="0086107E"/>
    <w:rsid w:val="008616FE"/>
    <w:rsid w:val="00863A4C"/>
    <w:rsid w:val="00863D43"/>
    <w:rsid w:val="00871407"/>
    <w:rsid w:val="00871692"/>
    <w:rsid w:val="00873ABC"/>
    <w:rsid w:val="00877120"/>
    <w:rsid w:val="00880DDB"/>
    <w:rsid w:val="00881DD3"/>
    <w:rsid w:val="008836FF"/>
    <w:rsid w:val="00885780"/>
    <w:rsid w:val="0089255D"/>
    <w:rsid w:val="0089785E"/>
    <w:rsid w:val="008A34EC"/>
    <w:rsid w:val="008A351D"/>
    <w:rsid w:val="008A43C3"/>
    <w:rsid w:val="008A57C9"/>
    <w:rsid w:val="008C0D8F"/>
    <w:rsid w:val="008C2256"/>
    <w:rsid w:val="008C2268"/>
    <w:rsid w:val="008C7E6B"/>
    <w:rsid w:val="008D03F2"/>
    <w:rsid w:val="008D297D"/>
    <w:rsid w:val="008F605A"/>
    <w:rsid w:val="008F6AED"/>
    <w:rsid w:val="00903610"/>
    <w:rsid w:val="00913C53"/>
    <w:rsid w:val="009172B0"/>
    <w:rsid w:val="009325BB"/>
    <w:rsid w:val="00957286"/>
    <w:rsid w:val="00957E21"/>
    <w:rsid w:val="0096272B"/>
    <w:rsid w:val="00962EFC"/>
    <w:rsid w:val="00973F1C"/>
    <w:rsid w:val="00976790"/>
    <w:rsid w:val="00983078"/>
    <w:rsid w:val="00994AC6"/>
    <w:rsid w:val="00997088"/>
    <w:rsid w:val="009A15D2"/>
    <w:rsid w:val="009A2FAE"/>
    <w:rsid w:val="009A4434"/>
    <w:rsid w:val="009A4456"/>
    <w:rsid w:val="009A4EBF"/>
    <w:rsid w:val="009B0267"/>
    <w:rsid w:val="009B413E"/>
    <w:rsid w:val="009B76B0"/>
    <w:rsid w:val="009D03A5"/>
    <w:rsid w:val="009E1F39"/>
    <w:rsid w:val="009E3986"/>
    <w:rsid w:val="009F57FB"/>
    <w:rsid w:val="009F649E"/>
    <w:rsid w:val="00A00539"/>
    <w:rsid w:val="00A00711"/>
    <w:rsid w:val="00A00FD3"/>
    <w:rsid w:val="00A07135"/>
    <w:rsid w:val="00A1062C"/>
    <w:rsid w:val="00A11A4B"/>
    <w:rsid w:val="00A22112"/>
    <w:rsid w:val="00A2420D"/>
    <w:rsid w:val="00A27186"/>
    <w:rsid w:val="00A30443"/>
    <w:rsid w:val="00A30813"/>
    <w:rsid w:val="00A31BA3"/>
    <w:rsid w:val="00A426F8"/>
    <w:rsid w:val="00A5155F"/>
    <w:rsid w:val="00A56E1E"/>
    <w:rsid w:val="00A576A7"/>
    <w:rsid w:val="00A57E7C"/>
    <w:rsid w:val="00A6253E"/>
    <w:rsid w:val="00A64DBB"/>
    <w:rsid w:val="00A65155"/>
    <w:rsid w:val="00A729D8"/>
    <w:rsid w:val="00A729E8"/>
    <w:rsid w:val="00A84E91"/>
    <w:rsid w:val="00A864E6"/>
    <w:rsid w:val="00A90713"/>
    <w:rsid w:val="00A94069"/>
    <w:rsid w:val="00A9522C"/>
    <w:rsid w:val="00AA0039"/>
    <w:rsid w:val="00AA047C"/>
    <w:rsid w:val="00AA3551"/>
    <w:rsid w:val="00AA696F"/>
    <w:rsid w:val="00AB074C"/>
    <w:rsid w:val="00AB46B5"/>
    <w:rsid w:val="00AB4F22"/>
    <w:rsid w:val="00AB5399"/>
    <w:rsid w:val="00AC0A63"/>
    <w:rsid w:val="00AC2604"/>
    <w:rsid w:val="00AC537A"/>
    <w:rsid w:val="00AC6B11"/>
    <w:rsid w:val="00AE30B9"/>
    <w:rsid w:val="00AF19CC"/>
    <w:rsid w:val="00AF6E28"/>
    <w:rsid w:val="00B002A2"/>
    <w:rsid w:val="00B0135F"/>
    <w:rsid w:val="00B040DD"/>
    <w:rsid w:val="00B111FB"/>
    <w:rsid w:val="00B13929"/>
    <w:rsid w:val="00B17B3E"/>
    <w:rsid w:val="00B27716"/>
    <w:rsid w:val="00B3118D"/>
    <w:rsid w:val="00B3239C"/>
    <w:rsid w:val="00B32E17"/>
    <w:rsid w:val="00B32E6A"/>
    <w:rsid w:val="00B34152"/>
    <w:rsid w:val="00B44BD4"/>
    <w:rsid w:val="00B464AF"/>
    <w:rsid w:val="00B47EC5"/>
    <w:rsid w:val="00B50874"/>
    <w:rsid w:val="00B62008"/>
    <w:rsid w:val="00B65361"/>
    <w:rsid w:val="00B677F0"/>
    <w:rsid w:val="00B743C3"/>
    <w:rsid w:val="00B74B46"/>
    <w:rsid w:val="00B767C6"/>
    <w:rsid w:val="00B86D37"/>
    <w:rsid w:val="00B92BCA"/>
    <w:rsid w:val="00B95EFB"/>
    <w:rsid w:val="00B97765"/>
    <w:rsid w:val="00BA2A18"/>
    <w:rsid w:val="00BA2A27"/>
    <w:rsid w:val="00BA4E85"/>
    <w:rsid w:val="00BA7130"/>
    <w:rsid w:val="00BA73D0"/>
    <w:rsid w:val="00BB3A71"/>
    <w:rsid w:val="00BB3D11"/>
    <w:rsid w:val="00BB5633"/>
    <w:rsid w:val="00BB5D5B"/>
    <w:rsid w:val="00BC1F59"/>
    <w:rsid w:val="00BC637E"/>
    <w:rsid w:val="00BD02E9"/>
    <w:rsid w:val="00BD4573"/>
    <w:rsid w:val="00BD6CD6"/>
    <w:rsid w:val="00BE6B89"/>
    <w:rsid w:val="00C01A50"/>
    <w:rsid w:val="00C121F2"/>
    <w:rsid w:val="00C1415E"/>
    <w:rsid w:val="00C148E0"/>
    <w:rsid w:val="00C17A55"/>
    <w:rsid w:val="00C37348"/>
    <w:rsid w:val="00C37406"/>
    <w:rsid w:val="00C43A44"/>
    <w:rsid w:val="00C501A9"/>
    <w:rsid w:val="00C50E0E"/>
    <w:rsid w:val="00C534DB"/>
    <w:rsid w:val="00C53D4B"/>
    <w:rsid w:val="00C5783E"/>
    <w:rsid w:val="00C60010"/>
    <w:rsid w:val="00C63096"/>
    <w:rsid w:val="00C67B94"/>
    <w:rsid w:val="00C70FA7"/>
    <w:rsid w:val="00C833D7"/>
    <w:rsid w:val="00C870B6"/>
    <w:rsid w:val="00C906A7"/>
    <w:rsid w:val="00C91DA9"/>
    <w:rsid w:val="00C94E60"/>
    <w:rsid w:val="00CA225C"/>
    <w:rsid w:val="00CA5C2B"/>
    <w:rsid w:val="00CB37D7"/>
    <w:rsid w:val="00CB3F49"/>
    <w:rsid w:val="00CB6953"/>
    <w:rsid w:val="00CC0CFA"/>
    <w:rsid w:val="00CC53FE"/>
    <w:rsid w:val="00CC774F"/>
    <w:rsid w:val="00CD05FC"/>
    <w:rsid w:val="00CD2650"/>
    <w:rsid w:val="00CE288F"/>
    <w:rsid w:val="00CE6228"/>
    <w:rsid w:val="00CF32EE"/>
    <w:rsid w:val="00CF3328"/>
    <w:rsid w:val="00CF393E"/>
    <w:rsid w:val="00CF49EC"/>
    <w:rsid w:val="00CF581C"/>
    <w:rsid w:val="00CF6ABF"/>
    <w:rsid w:val="00D00928"/>
    <w:rsid w:val="00D00D00"/>
    <w:rsid w:val="00D04882"/>
    <w:rsid w:val="00D05A6E"/>
    <w:rsid w:val="00D130CE"/>
    <w:rsid w:val="00D170B7"/>
    <w:rsid w:val="00D23608"/>
    <w:rsid w:val="00D2663F"/>
    <w:rsid w:val="00D33985"/>
    <w:rsid w:val="00D34A42"/>
    <w:rsid w:val="00D43525"/>
    <w:rsid w:val="00D4557E"/>
    <w:rsid w:val="00D46FF4"/>
    <w:rsid w:val="00D4763E"/>
    <w:rsid w:val="00D5137C"/>
    <w:rsid w:val="00D610B4"/>
    <w:rsid w:val="00D64EA3"/>
    <w:rsid w:val="00D65119"/>
    <w:rsid w:val="00D72F3C"/>
    <w:rsid w:val="00D75D6C"/>
    <w:rsid w:val="00D81D17"/>
    <w:rsid w:val="00D82E2D"/>
    <w:rsid w:val="00D842E0"/>
    <w:rsid w:val="00D87F17"/>
    <w:rsid w:val="00D92246"/>
    <w:rsid w:val="00D937A4"/>
    <w:rsid w:val="00D95F03"/>
    <w:rsid w:val="00D97071"/>
    <w:rsid w:val="00DA1260"/>
    <w:rsid w:val="00DA27A0"/>
    <w:rsid w:val="00DA2FBD"/>
    <w:rsid w:val="00DB2EB5"/>
    <w:rsid w:val="00DC1C2A"/>
    <w:rsid w:val="00DD1159"/>
    <w:rsid w:val="00DD28D5"/>
    <w:rsid w:val="00DD346F"/>
    <w:rsid w:val="00DD75DE"/>
    <w:rsid w:val="00DE51F5"/>
    <w:rsid w:val="00DE5A8F"/>
    <w:rsid w:val="00DE6C1B"/>
    <w:rsid w:val="00E017FB"/>
    <w:rsid w:val="00E10894"/>
    <w:rsid w:val="00E13730"/>
    <w:rsid w:val="00E154DA"/>
    <w:rsid w:val="00E242C1"/>
    <w:rsid w:val="00E245C2"/>
    <w:rsid w:val="00E266FA"/>
    <w:rsid w:val="00E2735A"/>
    <w:rsid w:val="00E340CB"/>
    <w:rsid w:val="00E37DC4"/>
    <w:rsid w:val="00E43F63"/>
    <w:rsid w:val="00E6121B"/>
    <w:rsid w:val="00E62519"/>
    <w:rsid w:val="00E64431"/>
    <w:rsid w:val="00E65566"/>
    <w:rsid w:val="00E77B04"/>
    <w:rsid w:val="00E83C51"/>
    <w:rsid w:val="00E846BA"/>
    <w:rsid w:val="00E84ABB"/>
    <w:rsid w:val="00E85C7B"/>
    <w:rsid w:val="00E92B2E"/>
    <w:rsid w:val="00EA0688"/>
    <w:rsid w:val="00EB1C37"/>
    <w:rsid w:val="00EB3087"/>
    <w:rsid w:val="00EB5867"/>
    <w:rsid w:val="00EB5A33"/>
    <w:rsid w:val="00EC06F0"/>
    <w:rsid w:val="00EC5997"/>
    <w:rsid w:val="00EC7E17"/>
    <w:rsid w:val="00EE39C8"/>
    <w:rsid w:val="00EE5375"/>
    <w:rsid w:val="00EF00D3"/>
    <w:rsid w:val="00EF091A"/>
    <w:rsid w:val="00EF1053"/>
    <w:rsid w:val="00EF19CB"/>
    <w:rsid w:val="00EF5B6B"/>
    <w:rsid w:val="00EF5F2E"/>
    <w:rsid w:val="00F02626"/>
    <w:rsid w:val="00F11649"/>
    <w:rsid w:val="00F11D66"/>
    <w:rsid w:val="00F13704"/>
    <w:rsid w:val="00F15B92"/>
    <w:rsid w:val="00F22D58"/>
    <w:rsid w:val="00F24E6B"/>
    <w:rsid w:val="00F3544F"/>
    <w:rsid w:val="00F35616"/>
    <w:rsid w:val="00F54B60"/>
    <w:rsid w:val="00F54B80"/>
    <w:rsid w:val="00F5509B"/>
    <w:rsid w:val="00F61A58"/>
    <w:rsid w:val="00F641FF"/>
    <w:rsid w:val="00F72E53"/>
    <w:rsid w:val="00F76076"/>
    <w:rsid w:val="00F76BB5"/>
    <w:rsid w:val="00F77452"/>
    <w:rsid w:val="00F83EF3"/>
    <w:rsid w:val="00F84845"/>
    <w:rsid w:val="00F873A5"/>
    <w:rsid w:val="00F87CD3"/>
    <w:rsid w:val="00F96E73"/>
    <w:rsid w:val="00F97BEA"/>
    <w:rsid w:val="00FA0FDB"/>
    <w:rsid w:val="00FB040B"/>
    <w:rsid w:val="00FB09B3"/>
    <w:rsid w:val="00FB2E68"/>
    <w:rsid w:val="00FB31A8"/>
    <w:rsid w:val="00FB3C1E"/>
    <w:rsid w:val="00FC488E"/>
    <w:rsid w:val="00FD2D8F"/>
    <w:rsid w:val="00FD3A43"/>
    <w:rsid w:val="00FD5748"/>
    <w:rsid w:val="00FE45BE"/>
    <w:rsid w:val="00FE4AC7"/>
    <w:rsid w:val="00FE63A4"/>
    <w:rsid w:val="00FE678C"/>
    <w:rsid w:val="00FF0A23"/>
    <w:rsid w:val="00FF2895"/>
    <w:rsid w:val="00FF309A"/>
    <w:rsid w:val="00FF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qFormat="true"/>
    <w:lsdException w:name="heading 9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sz w:val="36"/>
      <w:lang w:val="x-none" w:eastAsia="x-non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32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Hyperlink"/>
    <w:rPr>
      <w:color w:val="0000FF"/>
      <w:u w:val="single"/>
    </w:rPr>
  </w:style>
  <w:style w:type="paragraph" w:styleId="a7">
    <w:name w:val="Body Text Indent"/>
    <w:basedOn w:val="a"/>
    <w:pPr>
      <w:ind w:firstLine="720"/>
      <w:jc w:val="both"/>
    </w:pPr>
    <w:rPr>
      <w:b/>
      <w:bCs/>
      <w:sz w:val="30"/>
      <w:szCs w:val="3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022D38"/>
    <w:pPr>
      <w:spacing w:after="120"/>
    </w:pPr>
    <w:rPr>
      <w:lang w:val="x-none" w:eastAsia="x-none"/>
    </w:rPr>
  </w:style>
  <w:style w:type="character" w:styleId="aa" w:customStyle="true">
    <w:name w:val="Основной текст Знак"/>
    <w:link w:val="a9"/>
    <w:rsid w:val="00022D38"/>
    <w:rPr>
      <w:sz w:val="24"/>
      <w:szCs w:val="24"/>
    </w:rPr>
  </w:style>
  <w:style w:type="paragraph" w:styleId="Style8" w:customStyle="true">
    <w:name w:val="Style8"/>
    <w:basedOn w:val="a"/>
    <w:uiPriority w:val="99"/>
    <w:rsid w:val="00022D38"/>
    <w:pPr>
      <w:widowControl w:val="false"/>
      <w:autoSpaceDE w:val="false"/>
      <w:autoSpaceDN w:val="false"/>
      <w:adjustRightInd w:val="false"/>
      <w:spacing w:line="322" w:lineRule="exact"/>
      <w:jc w:val="both"/>
    </w:pPr>
    <w:rPr>
      <w:rFonts w:ascii="Palatino Linotype" w:hAnsi="Palatino Linotype"/>
    </w:rPr>
  </w:style>
  <w:style w:type="character" w:styleId="FontStyle20" w:customStyle="true">
    <w:name w:val="Font Style20"/>
    <w:uiPriority w:val="99"/>
    <w:rsid w:val="00022D38"/>
    <w:rPr>
      <w:rFonts w:ascii="Palatino Linotype" w:hAnsi="Palatino Linotype" w:cs="Palatino Linotype"/>
      <w:sz w:val="28"/>
      <w:szCs w:val="28"/>
    </w:rPr>
  </w:style>
  <w:style w:type="character" w:styleId="FontStyle21" w:customStyle="true">
    <w:name w:val="Font Style21"/>
    <w:uiPriority w:val="99"/>
    <w:rsid w:val="00022D38"/>
    <w:rPr>
      <w:rFonts w:ascii="Palatino Linotype" w:hAnsi="Palatino Linotype" w:cs="Palatino Linotype"/>
      <w:sz w:val="24"/>
      <w:szCs w:val="24"/>
    </w:rPr>
  </w:style>
  <w:style w:type="paragraph" w:styleId="Style1" w:customStyle="true">
    <w:name w:val="Style1"/>
    <w:basedOn w:val="a"/>
    <w:uiPriority w:val="99"/>
    <w:rsid w:val="00994AC6"/>
    <w:pPr>
      <w:widowControl w:val="false"/>
      <w:autoSpaceDE w:val="false"/>
      <w:autoSpaceDN w:val="false"/>
      <w:adjustRightInd w:val="false"/>
    </w:pPr>
  </w:style>
  <w:style w:type="character" w:styleId="FontStyle12" w:customStyle="true">
    <w:name w:val="Font Style12"/>
    <w:uiPriority w:val="99"/>
    <w:rsid w:val="00994AC6"/>
    <w:rPr>
      <w:rFonts w:ascii="Times New Roman" w:hAnsi="Times New Roman" w:cs="Times New Roman"/>
      <w:b/>
      <w:bCs/>
      <w:sz w:val="18"/>
      <w:szCs w:val="18"/>
    </w:rPr>
  </w:style>
  <w:style w:type="paragraph" w:styleId="Style2" w:customStyle="true">
    <w:name w:val="Style2"/>
    <w:basedOn w:val="a"/>
    <w:uiPriority w:val="99"/>
    <w:rsid w:val="00994AC6"/>
    <w:pPr>
      <w:widowControl w:val="false"/>
      <w:autoSpaceDE w:val="false"/>
      <w:autoSpaceDN w:val="false"/>
      <w:adjustRightInd w:val="false"/>
      <w:spacing w:line="259" w:lineRule="exact"/>
      <w:jc w:val="center"/>
    </w:pPr>
  </w:style>
  <w:style w:type="character" w:styleId="FontStyle11" w:customStyle="true">
    <w:name w:val="Font Style11"/>
    <w:uiPriority w:val="99"/>
    <w:rsid w:val="00994AC6"/>
    <w:rPr>
      <w:rFonts w:ascii="Times New Roman" w:hAnsi="Times New Roman" w:cs="Times New Roman"/>
      <w:sz w:val="18"/>
      <w:szCs w:val="18"/>
    </w:rPr>
  </w:style>
  <w:style w:type="paragraph" w:styleId="Style3" w:customStyle="true">
    <w:name w:val="Style3"/>
    <w:basedOn w:val="a"/>
    <w:uiPriority w:val="99"/>
    <w:rsid w:val="00994AC6"/>
    <w:pPr>
      <w:widowControl w:val="false"/>
      <w:autoSpaceDE w:val="false"/>
      <w:autoSpaceDN w:val="false"/>
      <w:adjustRightInd w:val="false"/>
      <w:jc w:val="both"/>
    </w:pPr>
  </w:style>
  <w:style w:type="paragraph" w:styleId="Style5" w:customStyle="true">
    <w:name w:val="Style5"/>
    <w:basedOn w:val="a"/>
    <w:uiPriority w:val="99"/>
    <w:rsid w:val="00994AC6"/>
    <w:pPr>
      <w:widowControl w:val="false"/>
      <w:autoSpaceDE w:val="false"/>
      <w:autoSpaceDN w:val="false"/>
      <w:adjustRightInd w:val="false"/>
      <w:spacing w:line="257" w:lineRule="exact"/>
      <w:jc w:val="both"/>
    </w:pPr>
  </w:style>
  <w:style w:type="paragraph" w:styleId="Style6" w:customStyle="true">
    <w:name w:val="Style6"/>
    <w:basedOn w:val="a"/>
    <w:uiPriority w:val="99"/>
    <w:rsid w:val="00994AC6"/>
    <w:pPr>
      <w:widowControl w:val="false"/>
      <w:autoSpaceDE w:val="false"/>
      <w:autoSpaceDN w:val="false"/>
      <w:adjustRightInd w:val="false"/>
      <w:spacing w:line="260" w:lineRule="exact"/>
      <w:ind w:firstLine="450"/>
      <w:jc w:val="both"/>
    </w:pPr>
  </w:style>
  <w:style w:type="paragraph" w:styleId="Style7" w:customStyle="true">
    <w:name w:val="Style7"/>
    <w:basedOn w:val="a"/>
    <w:uiPriority w:val="99"/>
    <w:rsid w:val="00994AC6"/>
    <w:pPr>
      <w:widowControl w:val="false"/>
      <w:autoSpaceDE w:val="false"/>
      <w:autoSpaceDN w:val="false"/>
      <w:adjustRightInd w:val="false"/>
      <w:spacing w:line="284" w:lineRule="exact"/>
      <w:ind w:firstLine="482"/>
      <w:jc w:val="both"/>
    </w:pPr>
  </w:style>
  <w:style w:type="paragraph" w:styleId="Style9" w:customStyle="true">
    <w:name w:val="Style9"/>
    <w:basedOn w:val="a"/>
    <w:uiPriority w:val="99"/>
    <w:rsid w:val="00994AC6"/>
    <w:pPr>
      <w:widowControl w:val="false"/>
      <w:autoSpaceDE w:val="false"/>
      <w:autoSpaceDN w:val="false"/>
      <w:adjustRightInd w:val="false"/>
      <w:spacing w:line="288" w:lineRule="exact"/>
      <w:jc w:val="both"/>
    </w:pPr>
  </w:style>
  <w:style w:type="character" w:styleId="FontStyle13" w:customStyle="true">
    <w:name w:val="Font Style13"/>
    <w:uiPriority w:val="99"/>
    <w:rsid w:val="00994AC6"/>
    <w:rPr>
      <w:rFonts w:ascii="Times New Roman" w:hAnsi="Times New Roman" w:cs="Times New Roman"/>
      <w:b/>
      <w:bCs/>
      <w:sz w:val="18"/>
      <w:szCs w:val="18"/>
    </w:rPr>
  </w:style>
  <w:style w:type="character" w:styleId="a4" w:customStyle="true">
    <w:name w:val="Верхний колонтитул Знак"/>
    <w:link w:val="a3"/>
    <w:uiPriority w:val="99"/>
    <w:rsid w:val="00B743C3"/>
    <w:rPr>
      <w:sz w:val="24"/>
      <w:szCs w:val="24"/>
    </w:rPr>
  </w:style>
  <w:style w:type="paragraph" w:styleId="ConsPlusNormal" w:customStyle="true">
    <w:name w:val="ConsPlusNormal"/>
    <w:rsid w:val="00440D16"/>
    <w:pPr>
      <w:widowControl w:val="false"/>
      <w:autoSpaceDE w:val="false"/>
      <w:autoSpaceDN w:val="false"/>
      <w:ind w:firstLine="720"/>
    </w:pPr>
    <w:rPr>
      <w:rFonts w:ascii="Arial" w:hAnsi="Arial" w:cs="Arial"/>
      <w:lang w:val="ru-RU" w:eastAsia="ru-RU"/>
    </w:rPr>
  </w:style>
  <w:style w:type="character" w:styleId="10" w:customStyle="true">
    <w:name w:val="Заголовок 1 Знак"/>
    <w:link w:val="1"/>
    <w:rsid w:val="00440D16"/>
    <w:rPr>
      <w:b/>
      <w:bCs/>
      <w:sz w:val="36"/>
      <w:szCs w:val="24"/>
    </w:rPr>
  </w:style>
  <w:style w:type="paragraph" w:styleId="style80" w:customStyle="true">
    <w:name w:val="style8"/>
    <w:basedOn w:val="a"/>
    <w:rsid w:val="00331AA2"/>
    <w:pPr>
      <w:spacing w:before="100" w:beforeAutospacing="true" w:after="100" w:afterAutospacing="true"/>
    </w:pPr>
    <w:rPr>
      <w:rFonts w:eastAsia="Calibri"/>
    </w:rPr>
  </w:style>
  <w:style w:type="character" w:styleId="fontstyle110" w:customStyle="true">
    <w:name w:val="fontstyle11"/>
    <w:rsid w:val="00331AA2"/>
  </w:style>
  <w:style w:type="character" w:styleId="ab" w:customStyle="true">
    <w:name w:val="Основной текст_"/>
    <w:link w:val="5"/>
    <w:rsid w:val="002875CA"/>
    <w:rPr>
      <w:sz w:val="28"/>
      <w:szCs w:val="28"/>
      <w:shd w:val="clear" w:color="auto" w:fill="FFFFFF"/>
    </w:rPr>
  </w:style>
  <w:style w:type="character" w:styleId="6" w:customStyle="true">
    <w:name w:val="Основной текст (6)_"/>
    <w:link w:val="60"/>
    <w:rsid w:val="002875CA"/>
    <w:rPr>
      <w:sz w:val="28"/>
      <w:szCs w:val="28"/>
      <w:shd w:val="clear" w:color="auto" w:fill="FFFFFF"/>
    </w:rPr>
  </w:style>
  <w:style w:type="character" w:styleId="30" w:customStyle="true">
    <w:name w:val="Основной текст3"/>
    <w:rsid w:val="002875CA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5" w:customStyle="true">
    <w:name w:val="Основной текст5"/>
    <w:basedOn w:val="a"/>
    <w:link w:val="ab"/>
    <w:rsid w:val="002875CA"/>
    <w:pPr>
      <w:widowControl w:val="false"/>
      <w:shd w:val="clear" w:color="auto" w:fill="FFFFFF"/>
      <w:spacing w:after="540" w:line="269" w:lineRule="exact"/>
      <w:jc w:val="center"/>
    </w:pPr>
    <w:rPr>
      <w:sz w:val="28"/>
      <w:szCs w:val="28"/>
      <w:lang w:val="x-none" w:eastAsia="x-none"/>
    </w:rPr>
  </w:style>
  <w:style w:type="paragraph" w:styleId="60" w:customStyle="true">
    <w:name w:val="Основной текст (6)"/>
    <w:basedOn w:val="a"/>
    <w:link w:val="6"/>
    <w:rsid w:val="002875CA"/>
    <w:pPr>
      <w:widowControl w:val="false"/>
      <w:shd w:val="clear" w:color="auto" w:fill="FFFFFF"/>
      <w:spacing w:line="331" w:lineRule="exact"/>
      <w:jc w:val="both"/>
    </w:pPr>
    <w:rPr>
      <w:sz w:val="28"/>
      <w:szCs w:val="28"/>
      <w:lang w:val="x-none" w:eastAsia="x-none"/>
    </w:rPr>
  </w:style>
  <w:style w:type="character" w:styleId="613pt" w:customStyle="true">
    <w:name w:val="Основной текст (6) + 13 pt"/>
    <w:rsid w:val="002875CA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4" w:customStyle="true">
    <w:name w:val="Основной текст (4)_"/>
    <w:link w:val="40"/>
    <w:rsid w:val="002875CA"/>
    <w:rPr>
      <w:sz w:val="26"/>
      <w:szCs w:val="26"/>
      <w:shd w:val="clear" w:color="auto" w:fill="FFFFFF"/>
    </w:rPr>
  </w:style>
  <w:style w:type="paragraph" w:styleId="40" w:customStyle="true">
    <w:name w:val="Основной текст (4)"/>
    <w:basedOn w:val="a"/>
    <w:link w:val="4"/>
    <w:rsid w:val="002875CA"/>
    <w:pPr>
      <w:widowControl w:val="false"/>
      <w:shd w:val="clear" w:color="auto" w:fill="FFFFFF"/>
      <w:spacing w:line="0" w:lineRule="atLeast"/>
    </w:pPr>
    <w:rPr>
      <w:sz w:val="26"/>
      <w:szCs w:val="26"/>
      <w:lang w:val="x-none" w:eastAsia="x-none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en-US" w:val="en-US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/>
    <w:lsdException w:name="heading 9" w:qFormat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Pr>
      <w:sz w:val="24"/>
      <w:szCs w:val="24"/>
      <w:lang w:eastAsia="ru-RU" w:val="ru-RU"/>
    </w:rPr>
  </w:style>
  <w:style w:styleId="1" w:type="paragraph">
    <w:name w:val="heading 1"/>
    <w:basedOn w:val="a"/>
    <w:next w:val="a"/>
    <w:link w:val="10"/>
    <w:qFormat/>
    <w:pPr>
      <w:keepNext/>
      <w:outlineLvl w:val="0"/>
    </w:pPr>
    <w:rPr>
      <w:b/>
      <w:bCs/>
      <w:sz w:val="36"/>
      <w:lang w:eastAsia="x-none" w:val="x-none"/>
    </w:rPr>
  </w:style>
  <w:style w:styleId="2" w:type="paragraph">
    <w:name w:val="heading 2"/>
    <w:basedOn w:val="a"/>
    <w:next w:val="a"/>
    <w:qFormat/>
    <w:pPr>
      <w:keepNext/>
      <w:jc w:val="center"/>
      <w:outlineLvl w:val="1"/>
    </w:pPr>
    <w:rPr>
      <w:b/>
      <w:bCs/>
      <w:sz w:val="44"/>
    </w:rPr>
  </w:style>
  <w:style w:styleId="3" w:type="paragraph">
    <w:name w:val="heading 3"/>
    <w:basedOn w:val="a"/>
    <w:next w:val="a"/>
    <w:qFormat/>
    <w:pPr>
      <w:keepNext/>
      <w:outlineLvl w:val="2"/>
    </w:pPr>
    <w:rPr>
      <w:sz w:val="32"/>
    </w:rPr>
  </w:style>
  <w:style w:styleId="8" w:type="paragraph">
    <w:name w:val="heading 8"/>
    <w:basedOn w:val="a"/>
    <w:next w:val="a"/>
    <w:qFormat/>
    <w:pPr>
      <w:keepNext/>
      <w:outlineLvl w:val="7"/>
    </w:pPr>
    <w:rPr>
      <w:sz w:val="28"/>
    </w:rPr>
  </w:style>
  <w:style w:styleId="9" w:type="paragraph">
    <w:name w:val="heading 9"/>
    <w:basedOn w:val="a"/>
    <w:next w:val="a"/>
    <w:qFormat/>
    <w:pPr>
      <w:keepNext/>
      <w:jc w:val="center"/>
      <w:outlineLvl w:val="8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pPr>
      <w:tabs>
        <w:tab w:pos="4677" w:val="center"/>
        <w:tab w:pos="9355" w:val="right"/>
      </w:tabs>
    </w:pPr>
    <w:rPr>
      <w:lang w:eastAsia="x-none" w:val="x-none"/>
    </w:rPr>
  </w:style>
  <w:style w:styleId="a5" w:type="paragraph">
    <w:name w:val="footer"/>
    <w:basedOn w:val="a"/>
    <w:pPr>
      <w:tabs>
        <w:tab w:pos="4677" w:val="center"/>
        <w:tab w:pos="9355" w:val="right"/>
      </w:tabs>
    </w:pPr>
  </w:style>
  <w:style w:styleId="a6" w:type="character">
    <w:name w:val="Hyperlink"/>
    <w:rPr>
      <w:color w:val="0000FF"/>
      <w:u w:val="single"/>
    </w:rPr>
  </w:style>
  <w:style w:styleId="a7" w:type="paragraph">
    <w:name w:val="Body Text Indent"/>
    <w:basedOn w:val="a"/>
    <w:pPr>
      <w:ind w:firstLine="720"/>
      <w:jc w:val="both"/>
    </w:pPr>
    <w:rPr>
      <w:b/>
      <w:bCs/>
      <w:sz w:val="30"/>
      <w:szCs w:val="36"/>
    </w:rPr>
  </w:style>
  <w:style w:styleId="a8" w:type="paragraph">
    <w:name w:val="Balloon Text"/>
    <w:basedOn w:val="a"/>
    <w:semiHidden/>
    <w:rPr>
      <w:rFonts w:ascii="Tahoma" w:cs="Tahoma" w:hAnsi="Tahoma"/>
      <w:sz w:val="16"/>
      <w:szCs w:val="16"/>
    </w:rPr>
  </w:style>
  <w:style w:styleId="a9" w:type="paragraph">
    <w:name w:val="Body Text"/>
    <w:basedOn w:val="a"/>
    <w:link w:val="aa"/>
    <w:rsid w:val="00022D38"/>
    <w:pPr>
      <w:spacing w:after="120"/>
    </w:pPr>
    <w:rPr>
      <w:lang w:eastAsia="x-none" w:val="x-none"/>
    </w:rPr>
  </w:style>
  <w:style w:customStyle="1" w:styleId="aa" w:type="character">
    <w:name w:val="Основной текст Знак"/>
    <w:link w:val="a9"/>
    <w:rsid w:val="00022D38"/>
    <w:rPr>
      <w:sz w:val="24"/>
      <w:szCs w:val="24"/>
    </w:rPr>
  </w:style>
  <w:style w:customStyle="1" w:styleId="Style8" w:type="paragraph">
    <w:name w:val="Style8"/>
    <w:basedOn w:val="a"/>
    <w:uiPriority w:val="99"/>
    <w:rsid w:val="00022D38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Palatino Linotype" w:hAnsi="Palatino Linotype"/>
    </w:rPr>
  </w:style>
  <w:style w:customStyle="1" w:styleId="FontStyle20" w:type="character">
    <w:name w:val="Font Style20"/>
    <w:uiPriority w:val="99"/>
    <w:rsid w:val="00022D38"/>
    <w:rPr>
      <w:rFonts w:ascii="Palatino Linotype" w:cs="Palatino Linotype" w:hAnsi="Palatino Linotype"/>
      <w:sz w:val="28"/>
      <w:szCs w:val="28"/>
    </w:rPr>
  </w:style>
  <w:style w:customStyle="1" w:styleId="FontStyle21" w:type="character">
    <w:name w:val="Font Style21"/>
    <w:uiPriority w:val="99"/>
    <w:rsid w:val="00022D38"/>
    <w:rPr>
      <w:rFonts w:ascii="Palatino Linotype" w:cs="Palatino Linotype" w:hAnsi="Palatino Linotype"/>
      <w:sz w:val="24"/>
      <w:szCs w:val="24"/>
    </w:rPr>
  </w:style>
  <w:style w:customStyle="1" w:styleId="Style1" w:type="paragraph">
    <w:name w:val="Style1"/>
    <w:basedOn w:val="a"/>
    <w:uiPriority w:val="99"/>
    <w:rsid w:val="00994AC6"/>
    <w:pPr>
      <w:widowControl w:val="0"/>
      <w:autoSpaceDE w:val="0"/>
      <w:autoSpaceDN w:val="0"/>
      <w:adjustRightInd w:val="0"/>
    </w:pPr>
  </w:style>
  <w:style w:customStyle="1" w:styleId="FontStyle12" w:type="character">
    <w:name w:val="Font Style12"/>
    <w:uiPriority w:val="99"/>
    <w:rsid w:val="00994AC6"/>
    <w:rPr>
      <w:rFonts w:ascii="Times New Roman" w:cs="Times New Roman" w:hAnsi="Times New Roman"/>
      <w:b/>
      <w:bCs/>
      <w:sz w:val="18"/>
      <w:szCs w:val="18"/>
    </w:rPr>
  </w:style>
  <w:style w:customStyle="1" w:styleId="Style2" w:type="paragraph">
    <w:name w:val="Style2"/>
    <w:basedOn w:val="a"/>
    <w:uiPriority w:val="99"/>
    <w:rsid w:val="00994AC6"/>
    <w:pPr>
      <w:widowControl w:val="0"/>
      <w:autoSpaceDE w:val="0"/>
      <w:autoSpaceDN w:val="0"/>
      <w:adjustRightInd w:val="0"/>
      <w:spacing w:line="259" w:lineRule="exact"/>
      <w:jc w:val="center"/>
    </w:pPr>
  </w:style>
  <w:style w:customStyle="1" w:styleId="FontStyle11" w:type="character">
    <w:name w:val="Font Style11"/>
    <w:uiPriority w:val="99"/>
    <w:rsid w:val="00994AC6"/>
    <w:rPr>
      <w:rFonts w:ascii="Times New Roman" w:cs="Times New Roman" w:hAnsi="Times New Roman"/>
      <w:sz w:val="18"/>
      <w:szCs w:val="18"/>
    </w:rPr>
  </w:style>
  <w:style w:customStyle="1" w:styleId="Style3" w:type="paragraph">
    <w:name w:val="Style3"/>
    <w:basedOn w:val="a"/>
    <w:uiPriority w:val="99"/>
    <w:rsid w:val="00994AC6"/>
    <w:pPr>
      <w:widowControl w:val="0"/>
      <w:autoSpaceDE w:val="0"/>
      <w:autoSpaceDN w:val="0"/>
      <w:adjustRightInd w:val="0"/>
      <w:jc w:val="both"/>
    </w:pPr>
  </w:style>
  <w:style w:customStyle="1" w:styleId="Style5" w:type="paragraph">
    <w:name w:val="Style5"/>
    <w:basedOn w:val="a"/>
    <w:uiPriority w:val="99"/>
    <w:rsid w:val="00994AC6"/>
    <w:pPr>
      <w:widowControl w:val="0"/>
      <w:autoSpaceDE w:val="0"/>
      <w:autoSpaceDN w:val="0"/>
      <w:adjustRightInd w:val="0"/>
      <w:spacing w:line="257" w:lineRule="exact"/>
      <w:jc w:val="both"/>
    </w:pPr>
  </w:style>
  <w:style w:customStyle="1" w:styleId="Style6" w:type="paragraph">
    <w:name w:val="Style6"/>
    <w:basedOn w:val="a"/>
    <w:uiPriority w:val="99"/>
    <w:rsid w:val="00994AC6"/>
    <w:pPr>
      <w:widowControl w:val="0"/>
      <w:autoSpaceDE w:val="0"/>
      <w:autoSpaceDN w:val="0"/>
      <w:adjustRightInd w:val="0"/>
      <w:spacing w:line="260" w:lineRule="exact"/>
      <w:ind w:firstLine="450"/>
      <w:jc w:val="both"/>
    </w:pPr>
  </w:style>
  <w:style w:customStyle="1" w:styleId="Style7" w:type="paragraph">
    <w:name w:val="Style7"/>
    <w:basedOn w:val="a"/>
    <w:uiPriority w:val="99"/>
    <w:rsid w:val="00994AC6"/>
    <w:pPr>
      <w:widowControl w:val="0"/>
      <w:autoSpaceDE w:val="0"/>
      <w:autoSpaceDN w:val="0"/>
      <w:adjustRightInd w:val="0"/>
      <w:spacing w:line="284" w:lineRule="exact"/>
      <w:ind w:firstLine="482"/>
      <w:jc w:val="both"/>
    </w:pPr>
  </w:style>
  <w:style w:customStyle="1" w:styleId="Style9" w:type="paragraph">
    <w:name w:val="Style9"/>
    <w:basedOn w:val="a"/>
    <w:uiPriority w:val="99"/>
    <w:rsid w:val="00994AC6"/>
    <w:pPr>
      <w:widowControl w:val="0"/>
      <w:autoSpaceDE w:val="0"/>
      <w:autoSpaceDN w:val="0"/>
      <w:adjustRightInd w:val="0"/>
      <w:spacing w:line="288" w:lineRule="exact"/>
      <w:jc w:val="both"/>
    </w:pPr>
  </w:style>
  <w:style w:customStyle="1" w:styleId="FontStyle13" w:type="character">
    <w:name w:val="Font Style13"/>
    <w:uiPriority w:val="99"/>
    <w:rsid w:val="00994AC6"/>
    <w:rPr>
      <w:rFonts w:ascii="Times New Roman" w:cs="Times New Roman" w:hAnsi="Times New Roman"/>
      <w:b/>
      <w:bCs/>
      <w:sz w:val="18"/>
      <w:szCs w:val="18"/>
    </w:rPr>
  </w:style>
  <w:style w:customStyle="1" w:styleId="a4" w:type="character">
    <w:name w:val="Верхний колонтитул Знак"/>
    <w:link w:val="a3"/>
    <w:uiPriority w:val="99"/>
    <w:rsid w:val="00B743C3"/>
    <w:rPr>
      <w:sz w:val="24"/>
      <w:szCs w:val="24"/>
    </w:rPr>
  </w:style>
  <w:style w:customStyle="1" w:styleId="ConsPlusNormal" w:type="paragraph">
    <w:name w:val="ConsPlusNormal"/>
    <w:rsid w:val="00440D16"/>
    <w:pPr>
      <w:widowControl w:val="0"/>
      <w:autoSpaceDE w:val="0"/>
      <w:autoSpaceDN w:val="0"/>
      <w:ind w:firstLine="720"/>
    </w:pPr>
    <w:rPr>
      <w:rFonts w:ascii="Arial" w:cs="Arial" w:hAnsi="Arial"/>
      <w:lang w:eastAsia="ru-RU" w:val="ru-RU"/>
    </w:rPr>
  </w:style>
  <w:style w:customStyle="1" w:styleId="10" w:type="character">
    <w:name w:val="Заголовок 1 Знак"/>
    <w:link w:val="1"/>
    <w:rsid w:val="00440D16"/>
    <w:rPr>
      <w:b/>
      <w:bCs/>
      <w:sz w:val="36"/>
      <w:szCs w:val="24"/>
    </w:rPr>
  </w:style>
  <w:style w:customStyle="1" w:styleId="style80" w:type="paragraph">
    <w:name w:val="style8"/>
    <w:basedOn w:val="a"/>
    <w:rsid w:val="00331AA2"/>
    <w:pPr>
      <w:spacing w:after="100" w:afterAutospacing="1" w:before="100" w:beforeAutospacing="1"/>
    </w:pPr>
    <w:rPr>
      <w:rFonts w:eastAsia="Calibri"/>
    </w:rPr>
  </w:style>
  <w:style w:customStyle="1" w:styleId="fontstyle110" w:type="character">
    <w:name w:val="fontstyle11"/>
    <w:rsid w:val="00331AA2"/>
  </w:style>
  <w:style w:customStyle="1" w:styleId="ab" w:type="character">
    <w:name w:val="Основной текст_"/>
    <w:link w:val="5"/>
    <w:rsid w:val="002875CA"/>
    <w:rPr>
      <w:sz w:val="28"/>
      <w:szCs w:val="28"/>
      <w:shd w:color="auto" w:fill="FFFFFF" w:val="clear"/>
    </w:rPr>
  </w:style>
  <w:style w:customStyle="1" w:styleId="6" w:type="character">
    <w:name w:val="Основной текст (6)_"/>
    <w:link w:val="60"/>
    <w:rsid w:val="002875CA"/>
    <w:rPr>
      <w:sz w:val="28"/>
      <w:szCs w:val="28"/>
      <w:shd w:color="auto" w:fill="FFFFFF" w:val="clear"/>
    </w:rPr>
  </w:style>
  <w:style w:customStyle="1" w:styleId="30" w:type="character">
    <w:name w:val="Основной текст3"/>
    <w:rsid w:val="002875CA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bidi="ru-RU" w:eastAsia="ru-RU" w:val="ru-RU"/>
    </w:rPr>
  </w:style>
  <w:style w:customStyle="1" w:styleId="5" w:type="paragraph">
    <w:name w:val="Основной текст5"/>
    <w:basedOn w:val="a"/>
    <w:link w:val="ab"/>
    <w:rsid w:val="002875CA"/>
    <w:pPr>
      <w:widowControl w:val="0"/>
      <w:shd w:color="auto" w:fill="FFFFFF" w:val="clear"/>
      <w:spacing w:after="540" w:line="269" w:lineRule="exact"/>
      <w:jc w:val="center"/>
    </w:pPr>
    <w:rPr>
      <w:sz w:val="28"/>
      <w:szCs w:val="28"/>
      <w:lang w:eastAsia="x-none" w:val="x-none"/>
    </w:rPr>
  </w:style>
  <w:style w:customStyle="1" w:styleId="60" w:type="paragraph">
    <w:name w:val="Основной текст (6)"/>
    <w:basedOn w:val="a"/>
    <w:link w:val="6"/>
    <w:rsid w:val="002875CA"/>
    <w:pPr>
      <w:widowControl w:val="0"/>
      <w:shd w:color="auto" w:fill="FFFFFF" w:val="clear"/>
      <w:spacing w:line="331" w:lineRule="exact"/>
      <w:jc w:val="both"/>
    </w:pPr>
    <w:rPr>
      <w:sz w:val="28"/>
      <w:szCs w:val="28"/>
      <w:lang w:eastAsia="x-none" w:val="x-none"/>
    </w:rPr>
  </w:style>
  <w:style w:customStyle="1" w:styleId="613pt" w:type="character">
    <w:name w:val="Основной текст (6) + 13 pt"/>
    <w:rsid w:val="002875CA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color="auto" w:fill="FFFFFF" w:val="clear"/>
      <w:lang w:bidi="ru-RU" w:eastAsia="ru-RU" w:val="ru-RU"/>
    </w:rPr>
  </w:style>
  <w:style w:customStyle="1" w:styleId="4" w:type="character">
    <w:name w:val="Основной текст (4)_"/>
    <w:link w:val="40"/>
    <w:rsid w:val="002875CA"/>
    <w:rPr>
      <w:sz w:val="26"/>
      <w:szCs w:val="26"/>
      <w:shd w:color="auto" w:fill="FFFFFF" w:val="clear"/>
    </w:rPr>
  </w:style>
  <w:style w:customStyle="1" w:styleId="40" w:type="paragraph">
    <w:name w:val="Основной текст (4)"/>
    <w:basedOn w:val="a"/>
    <w:link w:val="4"/>
    <w:rsid w:val="002875CA"/>
    <w:pPr>
      <w:widowControl w:val="0"/>
      <w:shd w:color="auto" w:fill="FFFFFF" w:val="clear"/>
      <w:spacing w:line="0" w:lineRule="atLeast"/>
    </w:pPr>
    <w:rPr>
      <w:sz w:val="26"/>
      <w:szCs w:val="26"/>
      <w:lang w:eastAsia="x-none" w:val="x-none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29347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23&amp;n=376840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23&amp;n=293474" TargetMode="Externa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29347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123&amp;n=376840" TargetMode="External"/><Relationship Id="rId10" Type="http://schemas.openxmlformats.org/officeDocument/2006/relationships/hyperlink" Target="https://login.consultant.ru/link/?req=doc&amp;base=REXP123&amp;n=4734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s://login.consultant.ru/link/?req=doc&amp;base=RLAW123&amp;n=293474" TargetMode="External"/><Relationship Id="rId22" Type="http://schemas.openxmlformats.org/officeDocument/2006/relationships/customXml" Target="../customXml/item4.xml"/></Relationships>
</file>

<file path=word/_rels/settings.xml.rels><?xml version="1.0" encoding="UTF-8" standalone="yes"?>
<Relationships xmlns="http://schemas.openxmlformats.org/package/2006/relationships">
    <Relationship TargetMode="External" Target="file:///C:\WINDOWS\Profiles\Ira\Application%20Data\Microsoft\&#1064;&#1072;&#1073;&#1083;&#1086;&#1085;&#1099;\&#1055;&#1086;&#1089;&#1090;&#1072;&#1085;&#1086;&#1074;&#1083;&#1077;&#1085;&#1080;&#1077;.dot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72-орг от 04.08.2026</docTitle>
  </documentManagement>
</p:properties>
</file>

<file path=customXml/itemProps1.xml><?xml version="1.0" encoding="utf-8"?>
<ds:datastoreItem xmlns:ds="http://schemas.openxmlformats.org/officeDocument/2006/customXml" ds:itemID="{F3A8C8B6-7FC5-429F-916B-1C334CD05023}"/>
</file>

<file path=customXml/itemProps2.xml><?xml version="1.0" encoding="utf-8"?>
<ds:datastoreItem xmlns:ds="http://schemas.openxmlformats.org/officeDocument/2006/customXml" ds:itemID="{E1066658-4999-48AF-8E8C-4DC4EF5C38DF}"/>
</file>

<file path=customXml/itemProps3.xml><?xml version="1.0" encoding="utf-8"?>
<ds:datastoreItem xmlns:ds="http://schemas.openxmlformats.org/officeDocument/2006/customXml" ds:itemID="{4C70B29F-D37F-45F0-84E1-41A0F66DB222}"/>
</file>

<file path=customXml/itemProps4.xml><?xml version="1.0" encoding="utf-8"?>
<ds:datastoreItem xmlns:ds="http://schemas.openxmlformats.org/officeDocument/2006/customXml" ds:itemID="{E207ADA5-88DB-40F8-B755-8C3170F9FCA4}"/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33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7627</CharactersWithSpaces>
  <SharedDoc>false</SharedDoc>
  <HLinks>
    <vt:vector size="42" baseType="variant">
      <vt:variant>
        <vt:i4>6291494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https://login.consultant.ru/link/?req=doc&amp;base=RLAW123&amp;n=293474</vt:lpwstr>
      </vt:variant>
      <vt:variant>
        <vt:lpwstr/>
      </vt:variant>
      <vt:variant>
        <vt:i4>6750244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https://login.consultant.ru/link/?req=doc&amp;base=RLAW123&amp;n=376840</vt:lpwstr>
      </vt:variant>
      <vt:variant>
        <vt:lpwstr/>
      </vt:variant>
      <vt:variant>
        <vt:i4>6291494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https://login.consultant.ru/link/?req=doc&amp;base=RLAW123&amp;n=293474</vt:lpwstr>
      </vt:variant>
      <vt:variant>
        <vt:lpwstr/>
      </vt:variant>
      <vt:variant>
        <vt:i4>6291494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https://login.consultant.ru/link/?req=doc&amp;base=RLAW123&amp;n=293474</vt:lpwstr>
      </vt:variant>
      <vt:variant>
        <vt:lpwstr/>
      </vt:variant>
      <vt:variant>
        <vt:i4>6750244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https://login.consultant.ru/link/?req=doc&amp;base=RLAW123&amp;n=376840</vt:lpwstr>
      </vt:variant>
      <vt:variant>
        <vt:lpwstr/>
      </vt:variant>
      <vt:variant>
        <vt:i4>6291494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https://login.consultant.ru/link/?req=doc&amp;base=RLAW123&amp;n=293474</vt:lpwstr>
      </vt:variant>
      <vt:variant>
        <vt:lpwstr/>
      </vt:variant>
      <vt:variant>
        <vt:i4>4718610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https://login.consultant.ru/link/?req=doc&amp;base=REXP123&amp;n=4734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72-орг от 04.08.2026</dc:title>
  <dc:creator>BUH2</dc:creator>
  <cp:lastModifiedBy>Бабинцева Ксения Геннадьевна</cp:lastModifiedBy>
  <cp:revision>6</cp:revision>
  <cp:lastPrinted>2026-06-17T15:49:00Z</cp:lastPrinted>
  <dcterms:created xsi:type="dcterms:W3CDTF">2026-06-25T08:43:00Z</dcterms:created>
  <dcterms:modified xsi:type="dcterms:W3CDTF">2026-08-03T08:06:00Z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