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745DE" w:rsidRDefault="000F3832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664E54" w:rsidRPr="00EB0FF3">
      <w:pPr>
        <w:pStyle w:val="BlankForLegalActs"/>
        <w:jc w:val="center"/>
        <w:rPr>
          <w:lang w:val="en-US"/>
        </w:rPr>
      </w:pPr>
    </w:p>
    <w:p w:rsidP="006433B2" w:rsidR="007C35C5" w:rsidRDefault="000F3832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664E54" w:rsidRPr="002A7FEB">
      <w:pPr>
        <w:pStyle w:val="BlankForLegalActs"/>
        <w:jc w:val="center"/>
      </w:pPr>
    </w:p>
    <w:p w:rsidP="006433B2" w:rsidR="00CF3A4E" w:rsidRDefault="000F3832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664E54" w:rsidRPr="00EE4AD4">
      <w:pPr>
        <w:pStyle w:val="BlankForLegalActs"/>
        <w:jc w:val="center"/>
        <w:rPr>
          <w:sz w:val="44"/>
        </w:rPr>
      </w:pPr>
    </w:p>
    <w:p w:rsidP="006433B2" w:rsidR="006E3468" w:rsidRDefault="00664E54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F3832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30.09.2026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F3832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961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F3832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0C489B" w:rsidR="00F2521A" w:rsidRDefault="00F2521A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</w:p>
    <w:p w:rsidP="000C489B" w:rsidR="00F2521A" w:rsidRDefault="00F2521A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</w:p>
    <w:p w:rsidP="000C489B" w:rsidR="00F2521A" w:rsidRDefault="00F2521A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</w:p>
    <w:p w:rsidP="000C489B" w:rsidR="00F2521A" w:rsidRDefault="00F2521A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</w:p>
    <w:p w:rsidP="000C489B" w:rsidR="00F2521A" w:rsidRDefault="00F2521A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</w:p>
    <w:p w:rsidP="000C489B" w:rsidR="00F2521A" w:rsidRDefault="00F2521A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</w:p>
    <w:p w:rsidP="000C489B" w:rsidR="00162976" w:rsidRDefault="00CE1805" w:rsidRPr="00B0557C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  <w:r w:rsidRPr="00B0557C">
        <w:rPr>
          <w:rStyle w:val="fontstyle110"/>
          <w:bCs/>
          <w:sz w:val="30"/>
          <w:szCs w:val="30"/>
        </w:rPr>
        <w:t>О</w:t>
      </w:r>
      <w:r w:rsidR="00162976" w:rsidRPr="00B0557C">
        <w:rPr>
          <w:rStyle w:val="fontstyle110"/>
          <w:bCs/>
          <w:sz w:val="30"/>
          <w:szCs w:val="30"/>
        </w:rPr>
        <w:t xml:space="preserve"> заключении муниципальных контрактов на выполнение работ,</w:t>
      </w:r>
    </w:p>
    <w:p w:rsidP="000C489B" w:rsidR="00162976" w:rsidRDefault="00162976" w:rsidRPr="006C2FC6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  <w:r w:rsidRPr="006C2FC6">
        <w:rPr>
          <w:rStyle w:val="fontstyle110"/>
          <w:bCs/>
          <w:sz w:val="30"/>
          <w:szCs w:val="30"/>
        </w:rPr>
        <w:t>связанных с осуществлением регулярных перевозок</w:t>
      </w:r>
    </w:p>
    <w:p w:rsidP="000C489B" w:rsidR="00162976" w:rsidRDefault="00162976" w:rsidRPr="006C2FC6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  <w:r w:rsidRPr="006C2FC6">
        <w:rPr>
          <w:rStyle w:val="fontstyle110"/>
          <w:bCs/>
          <w:sz w:val="30"/>
          <w:szCs w:val="30"/>
        </w:rPr>
        <w:t>по регулируем</w:t>
      </w:r>
      <w:r w:rsidR="006C2FC6" w:rsidRPr="006C2FC6">
        <w:rPr>
          <w:rStyle w:val="fontstyle110"/>
          <w:bCs/>
          <w:sz w:val="30"/>
          <w:szCs w:val="30"/>
        </w:rPr>
        <w:t>ым</w:t>
      </w:r>
      <w:r w:rsidRPr="006C2FC6">
        <w:rPr>
          <w:rStyle w:val="fontstyle110"/>
          <w:bCs/>
          <w:sz w:val="30"/>
          <w:szCs w:val="30"/>
        </w:rPr>
        <w:t xml:space="preserve"> тариф</w:t>
      </w:r>
      <w:r w:rsidR="006C2FC6" w:rsidRPr="006C2FC6">
        <w:rPr>
          <w:rStyle w:val="fontstyle110"/>
          <w:bCs/>
          <w:sz w:val="30"/>
          <w:szCs w:val="30"/>
        </w:rPr>
        <w:t>ам</w:t>
      </w:r>
      <w:r w:rsidRPr="006C2FC6">
        <w:rPr>
          <w:rStyle w:val="fontstyle110"/>
          <w:bCs/>
          <w:sz w:val="30"/>
          <w:szCs w:val="30"/>
        </w:rPr>
        <w:t xml:space="preserve"> по муниципальным маршрутам,</w:t>
      </w:r>
    </w:p>
    <w:p w:rsidP="000C489B" w:rsidR="00162976" w:rsidRDefault="00162976" w:rsidRPr="006C2FC6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  <w:r w:rsidRPr="006C2FC6">
        <w:rPr>
          <w:rStyle w:val="fontstyle110"/>
          <w:bCs/>
          <w:sz w:val="30"/>
          <w:szCs w:val="30"/>
        </w:rPr>
        <w:t xml:space="preserve">длительность </w:t>
      </w:r>
      <w:proofErr w:type="gramStart"/>
      <w:r w:rsidR="00B0557C" w:rsidRPr="006C2FC6">
        <w:rPr>
          <w:rStyle w:val="fontstyle110"/>
          <w:bCs/>
          <w:sz w:val="30"/>
          <w:szCs w:val="30"/>
        </w:rPr>
        <w:t>выполнения</w:t>
      </w:r>
      <w:proofErr w:type="gramEnd"/>
      <w:r w:rsidRPr="006C2FC6">
        <w:rPr>
          <w:rStyle w:val="fontstyle110"/>
          <w:bCs/>
          <w:sz w:val="30"/>
          <w:szCs w:val="30"/>
        </w:rPr>
        <w:t xml:space="preserve"> которых превышает срок действия</w:t>
      </w:r>
    </w:p>
    <w:p w:rsidP="000C489B" w:rsidR="00C1415E" w:rsidRDefault="00162976" w:rsidRPr="006C2FC6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  <w:r w:rsidRPr="006C2FC6">
        <w:rPr>
          <w:rStyle w:val="fontstyle110"/>
          <w:bCs/>
          <w:sz w:val="30"/>
          <w:szCs w:val="30"/>
        </w:rPr>
        <w:t>утвержденных лимитов бюджетных обязательств</w:t>
      </w:r>
    </w:p>
    <w:p w:rsidP="000C489B" w:rsidR="00F4565C" w:rsidRDefault="00F4565C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</w:p>
    <w:p w:rsidP="000C489B" w:rsidR="000C489B" w:rsidRDefault="000C489B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</w:p>
    <w:p w:rsidP="000C489B" w:rsidR="000C489B" w:rsidRDefault="000C489B" w:rsidRPr="006C2FC6">
      <w:pPr>
        <w:widowControl w:val="false"/>
        <w:autoSpaceDE w:val="false"/>
        <w:autoSpaceDN w:val="false"/>
        <w:adjustRightInd w:val="false"/>
        <w:spacing w:line="192" w:lineRule="auto"/>
        <w:jc w:val="center"/>
        <w:rPr>
          <w:rStyle w:val="fontstyle110"/>
          <w:bCs/>
          <w:sz w:val="30"/>
          <w:szCs w:val="30"/>
        </w:rPr>
      </w:pPr>
    </w:p>
    <w:p w:rsidP="000C489B" w:rsidR="00162976" w:rsidRDefault="00162976" w:rsidRPr="00E43A09">
      <w:pPr>
        <w:widowControl w:val="false"/>
        <w:autoSpaceDE w:val="false"/>
        <w:autoSpaceDN w:val="false"/>
        <w:adjustRightInd w:val="false"/>
        <w:ind w:firstLine="709"/>
        <w:jc w:val="both"/>
        <w:rPr>
          <w:rStyle w:val="fontstyle110"/>
          <w:bCs/>
          <w:sz w:val="30"/>
          <w:szCs w:val="30"/>
        </w:rPr>
      </w:pPr>
      <w:r w:rsidRPr="006C2FC6">
        <w:rPr>
          <w:rStyle w:val="fontstyle110"/>
          <w:bCs/>
          <w:sz w:val="30"/>
          <w:szCs w:val="30"/>
        </w:rPr>
        <w:t>В соответствии со статьей 72 Бюджетного кодекса Российской Федерации</w:t>
      </w:r>
      <w:r w:rsidR="00F4565C" w:rsidRPr="006C2FC6">
        <w:rPr>
          <w:rStyle w:val="fontstyle110"/>
          <w:bCs/>
          <w:sz w:val="30"/>
          <w:szCs w:val="30"/>
        </w:rPr>
        <w:t xml:space="preserve">, </w:t>
      </w:r>
      <w:r w:rsidR="009E55B7" w:rsidRPr="006C2FC6">
        <w:rPr>
          <w:rStyle w:val="fontstyle110"/>
          <w:bCs/>
          <w:sz w:val="30"/>
          <w:szCs w:val="30"/>
        </w:rPr>
        <w:t xml:space="preserve">решением Красноярского городского Совета депутатов </w:t>
      </w:r>
      <w:r w:rsidR="00A22829" w:rsidRPr="00A22829">
        <w:rPr>
          <w:rStyle w:val="fontstyle110"/>
          <w:bCs/>
          <w:sz w:val="30"/>
          <w:szCs w:val="30"/>
        </w:rPr>
        <w:br/>
      </w:r>
      <w:r w:rsidR="009E55B7" w:rsidRPr="006C2FC6">
        <w:rPr>
          <w:rStyle w:val="fontstyle110"/>
          <w:bCs/>
          <w:sz w:val="30"/>
          <w:szCs w:val="30"/>
        </w:rPr>
        <w:t xml:space="preserve">от 24.03.2026 № </w:t>
      </w:r>
      <w:r w:rsidR="009E55B7" w:rsidRPr="00E43A09">
        <w:rPr>
          <w:rStyle w:val="fontstyle110"/>
          <w:bCs/>
          <w:sz w:val="30"/>
          <w:szCs w:val="30"/>
        </w:rPr>
        <w:t>14-181 «Об учреждении департамента дорожной инфраструктуры и транспорта администрации города Красноярска»</w:t>
      </w:r>
      <w:r w:rsidRPr="00E43A09">
        <w:rPr>
          <w:rStyle w:val="fontstyle110"/>
          <w:bCs/>
          <w:sz w:val="30"/>
          <w:szCs w:val="30"/>
        </w:rPr>
        <w:t xml:space="preserve">, </w:t>
      </w:r>
      <w:r w:rsidR="00F4565C" w:rsidRPr="00E43A09">
        <w:rPr>
          <w:rStyle w:val="fontstyle110"/>
          <w:bCs/>
          <w:sz w:val="30"/>
          <w:szCs w:val="30"/>
        </w:rPr>
        <w:t>руководствуясь статьями 41, 58, 59 Устава города Красноярска</w:t>
      </w:r>
      <w:r w:rsidRPr="00E43A09">
        <w:rPr>
          <w:rStyle w:val="fontstyle110"/>
          <w:bCs/>
          <w:sz w:val="30"/>
          <w:szCs w:val="30"/>
        </w:rPr>
        <w:t>,</w:t>
      </w:r>
    </w:p>
    <w:p w:rsidP="000C489B" w:rsidR="00F4565C" w:rsidRDefault="00162976" w:rsidRPr="00E43A09">
      <w:pPr>
        <w:widowControl w:val="false"/>
        <w:autoSpaceDE w:val="false"/>
        <w:autoSpaceDN w:val="false"/>
        <w:adjustRightInd w:val="false"/>
        <w:jc w:val="both"/>
        <w:rPr>
          <w:bCs/>
          <w:sz w:val="30"/>
          <w:szCs w:val="30"/>
        </w:rPr>
      </w:pPr>
      <w:r w:rsidRPr="00E43A09">
        <w:rPr>
          <w:rStyle w:val="fontstyle110"/>
          <w:bCs/>
          <w:sz w:val="30"/>
          <w:szCs w:val="30"/>
        </w:rPr>
        <w:t>ПОСТАНОВЛЯЮ</w:t>
      </w:r>
      <w:r w:rsidR="00F4565C" w:rsidRPr="00E43A09">
        <w:rPr>
          <w:rStyle w:val="fontstyle110"/>
          <w:bCs/>
          <w:sz w:val="30"/>
          <w:szCs w:val="30"/>
        </w:rPr>
        <w:t>:</w:t>
      </w:r>
    </w:p>
    <w:p w:rsidP="000C489B" w:rsidR="00162976" w:rsidRDefault="00162976" w:rsidRPr="00E43A09">
      <w:pPr>
        <w:widowControl w:val="false"/>
        <w:ind w:firstLine="709"/>
        <w:jc w:val="both"/>
        <w:rPr>
          <w:sz w:val="30"/>
          <w:szCs w:val="30"/>
        </w:rPr>
      </w:pPr>
      <w:r w:rsidRPr="00E43A09">
        <w:rPr>
          <w:sz w:val="30"/>
          <w:szCs w:val="30"/>
        </w:rPr>
        <w:t>1.</w:t>
      </w:r>
      <w:r w:rsidR="000C489B">
        <w:rPr>
          <w:sz w:val="30"/>
          <w:szCs w:val="30"/>
        </w:rPr>
        <w:t> </w:t>
      </w:r>
      <w:r w:rsidR="00B40230" w:rsidRPr="00E43A09">
        <w:rPr>
          <w:sz w:val="30"/>
          <w:szCs w:val="30"/>
        </w:rPr>
        <w:t>Д</w:t>
      </w:r>
      <w:r w:rsidRPr="00E43A09">
        <w:rPr>
          <w:sz w:val="30"/>
          <w:szCs w:val="30"/>
        </w:rPr>
        <w:t xml:space="preserve">епартаменту </w:t>
      </w:r>
      <w:r w:rsidR="009E55B7" w:rsidRPr="00E43A09">
        <w:rPr>
          <w:sz w:val="30"/>
          <w:szCs w:val="30"/>
        </w:rPr>
        <w:t>дорожной инфраструктуры</w:t>
      </w:r>
      <w:r w:rsidRPr="00E43A09">
        <w:rPr>
          <w:sz w:val="30"/>
          <w:szCs w:val="30"/>
        </w:rPr>
        <w:t xml:space="preserve"> и транспорта администрации города </w:t>
      </w:r>
      <w:r w:rsidR="00D50635" w:rsidRPr="00E43A09">
        <w:rPr>
          <w:sz w:val="30"/>
          <w:szCs w:val="30"/>
        </w:rPr>
        <w:t xml:space="preserve">Красноярска </w:t>
      </w:r>
      <w:r w:rsidRPr="00E43A09">
        <w:rPr>
          <w:sz w:val="30"/>
          <w:szCs w:val="30"/>
        </w:rPr>
        <w:t>заключить</w:t>
      </w:r>
      <w:r w:rsidR="009A43BC" w:rsidRPr="00E43A09">
        <w:rPr>
          <w:sz w:val="30"/>
          <w:szCs w:val="30"/>
        </w:rPr>
        <w:t xml:space="preserve"> муниципальные контракты, предмет</w:t>
      </w:r>
      <w:r w:rsidR="00025557">
        <w:rPr>
          <w:sz w:val="30"/>
          <w:szCs w:val="30"/>
        </w:rPr>
        <w:t>ом</w:t>
      </w:r>
      <w:r w:rsidR="009A43BC" w:rsidRPr="00E43A09">
        <w:rPr>
          <w:sz w:val="30"/>
          <w:szCs w:val="30"/>
        </w:rPr>
        <w:t xml:space="preserve"> которых явля</w:t>
      </w:r>
      <w:r w:rsidR="00025557">
        <w:rPr>
          <w:sz w:val="30"/>
          <w:szCs w:val="30"/>
        </w:rPr>
        <w:t>е</w:t>
      </w:r>
      <w:r w:rsidR="009A43BC" w:rsidRPr="00E43A09">
        <w:rPr>
          <w:sz w:val="30"/>
          <w:szCs w:val="30"/>
        </w:rPr>
        <w:t xml:space="preserve">тся </w:t>
      </w:r>
      <w:r w:rsidRPr="00E43A09">
        <w:rPr>
          <w:sz w:val="30"/>
          <w:szCs w:val="30"/>
        </w:rPr>
        <w:t>выполнение работ, связанных</w:t>
      </w:r>
      <w:r w:rsidR="00025557">
        <w:rPr>
          <w:sz w:val="30"/>
          <w:szCs w:val="30"/>
        </w:rPr>
        <w:t xml:space="preserve">           </w:t>
      </w:r>
      <w:r w:rsidRPr="00E43A09">
        <w:rPr>
          <w:sz w:val="30"/>
          <w:szCs w:val="30"/>
        </w:rPr>
        <w:t xml:space="preserve"> с осуществлением регулярных перевозок пассажиров</w:t>
      </w:r>
      <w:r w:rsidR="00025557">
        <w:rPr>
          <w:sz w:val="30"/>
          <w:szCs w:val="30"/>
        </w:rPr>
        <w:t xml:space="preserve"> </w:t>
      </w:r>
      <w:r w:rsidR="002834D5" w:rsidRPr="00E43A09">
        <w:rPr>
          <w:sz w:val="30"/>
          <w:szCs w:val="30"/>
        </w:rPr>
        <w:t xml:space="preserve">и багажа </w:t>
      </w:r>
      <w:r w:rsidR="00025557">
        <w:rPr>
          <w:sz w:val="30"/>
          <w:szCs w:val="30"/>
        </w:rPr>
        <w:t xml:space="preserve">                               </w:t>
      </w:r>
      <w:r w:rsidRPr="00E43A09">
        <w:rPr>
          <w:sz w:val="30"/>
          <w:szCs w:val="30"/>
        </w:rPr>
        <w:t xml:space="preserve">по регулируемым тарифам по муниципальным маршрутам, </w:t>
      </w:r>
      <w:r w:rsidR="00CB4713" w:rsidRPr="00E43A09">
        <w:rPr>
          <w:sz w:val="30"/>
          <w:szCs w:val="30"/>
        </w:rPr>
        <w:t xml:space="preserve">длительность </w:t>
      </w:r>
      <w:r w:rsidR="00B0557C" w:rsidRPr="00E43A09">
        <w:rPr>
          <w:sz w:val="30"/>
          <w:szCs w:val="30"/>
        </w:rPr>
        <w:t>выполнения</w:t>
      </w:r>
      <w:r w:rsidR="00CB4713" w:rsidRPr="00E43A09">
        <w:rPr>
          <w:sz w:val="30"/>
          <w:szCs w:val="30"/>
        </w:rPr>
        <w:t xml:space="preserve"> которых превышает</w:t>
      </w:r>
      <w:r w:rsidRPr="00E43A09">
        <w:rPr>
          <w:sz w:val="30"/>
          <w:szCs w:val="30"/>
        </w:rPr>
        <w:t xml:space="preserve"> срок действия утвержденных лимитов</w:t>
      </w:r>
      <w:r w:rsidR="000C489B">
        <w:rPr>
          <w:sz w:val="30"/>
          <w:szCs w:val="30"/>
        </w:rPr>
        <w:t xml:space="preserve"> бюджетных обязательств (далее –</w:t>
      </w:r>
      <w:r w:rsidRPr="00E43A09">
        <w:rPr>
          <w:sz w:val="30"/>
          <w:szCs w:val="30"/>
        </w:rPr>
        <w:t xml:space="preserve"> муниципальные контракты).</w:t>
      </w:r>
    </w:p>
    <w:p w:rsidP="000C489B" w:rsidR="009657AD" w:rsidRDefault="00D401A0" w:rsidRPr="00E43A09">
      <w:pPr>
        <w:widowControl w:val="false"/>
        <w:ind w:firstLine="709"/>
        <w:jc w:val="both"/>
        <w:rPr>
          <w:sz w:val="30"/>
          <w:szCs w:val="30"/>
        </w:rPr>
      </w:pPr>
      <w:r w:rsidRPr="00E43A09">
        <w:rPr>
          <w:sz w:val="30"/>
          <w:szCs w:val="30"/>
        </w:rPr>
        <w:t>2</w:t>
      </w:r>
      <w:r w:rsidR="009657AD" w:rsidRPr="00E43A09">
        <w:rPr>
          <w:sz w:val="30"/>
          <w:szCs w:val="30"/>
        </w:rPr>
        <w:t>.</w:t>
      </w:r>
      <w:r w:rsidR="000C489B">
        <w:rPr>
          <w:sz w:val="30"/>
          <w:szCs w:val="30"/>
        </w:rPr>
        <w:t> </w:t>
      </w:r>
      <w:r w:rsidRPr="00E43A09">
        <w:rPr>
          <w:sz w:val="30"/>
          <w:szCs w:val="30"/>
        </w:rPr>
        <w:t>Р</w:t>
      </w:r>
      <w:r w:rsidR="009657AD" w:rsidRPr="00E43A09">
        <w:rPr>
          <w:sz w:val="30"/>
          <w:szCs w:val="30"/>
        </w:rPr>
        <w:t>аботы по муниципальным контрактам включают в себя регулярные перевозки пассажиров и багажа по муниципальным маршрутам</w:t>
      </w:r>
      <w:r w:rsidRPr="00E43A09">
        <w:rPr>
          <w:sz w:val="30"/>
          <w:szCs w:val="30"/>
        </w:rPr>
        <w:t>, вкл</w:t>
      </w:r>
      <w:r w:rsidR="009657AD" w:rsidRPr="00E43A09">
        <w:rPr>
          <w:sz w:val="30"/>
          <w:szCs w:val="30"/>
        </w:rPr>
        <w:t xml:space="preserve">юченным в Реестр муниципальных маршрутов регулярных перевозок автомобильным транспортом и городским наземным электрическим транспортом в </w:t>
      </w:r>
      <w:r w:rsidR="00D50635" w:rsidRPr="00E43A09">
        <w:rPr>
          <w:sz w:val="30"/>
          <w:szCs w:val="30"/>
        </w:rPr>
        <w:t xml:space="preserve">городском округе </w:t>
      </w:r>
      <w:r w:rsidR="009657AD" w:rsidRPr="00E43A09">
        <w:rPr>
          <w:sz w:val="30"/>
          <w:szCs w:val="30"/>
        </w:rPr>
        <w:t>город Красноя</w:t>
      </w:r>
      <w:proofErr w:type="gramStart"/>
      <w:r w:rsidR="009657AD" w:rsidRPr="00E43A09">
        <w:rPr>
          <w:sz w:val="30"/>
          <w:szCs w:val="30"/>
        </w:rPr>
        <w:t>рск</w:t>
      </w:r>
      <w:r w:rsidR="00D50635" w:rsidRPr="00E43A09">
        <w:rPr>
          <w:sz w:val="30"/>
          <w:szCs w:val="30"/>
        </w:rPr>
        <w:t xml:space="preserve"> Кр</w:t>
      </w:r>
      <w:proofErr w:type="gramEnd"/>
      <w:r w:rsidR="00D50635" w:rsidRPr="00E43A09">
        <w:rPr>
          <w:sz w:val="30"/>
          <w:szCs w:val="30"/>
        </w:rPr>
        <w:t>асноярского края</w:t>
      </w:r>
      <w:r w:rsidR="009657AD" w:rsidRPr="00E43A09">
        <w:rPr>
          <w:sz w:val="30"/>
          <w:szCs w:val="30"/>
        </w:rPr>
        <w:t xml:space="preserve">, утвержденный </w:t>
      </w:r>
      <w:r w:rsidR="009E55B7" w:rsidRPr="00E43A09">
        <w:rPr>
          <w:sz w:val="30"/>
          <w:szCs w:val="30"/>
        </w:rPr>
        <w:t>р</w:t>
      </w:r>
      <w:r w:rsidR="009657AD" w:rsidRPr="00E43A09">
        <w:rPr>
          <w:sz w:val="30"/>
          <w:szCs w:val="30"/>
        </w:rPr>
        <w:t xml:space="preserve">аспоряжением администрации города </w:t>
      </w:r>
      <w:r w:rsidR="00025557" w:rsidRPr="00E43A09">
        <w:rPr>
          <w:sz w:val="30"/>
          <w:szCs w:val="30"/>
        </w:rPr>
        <w:t>Красноярск</w:t>
      </w:r>
      <w:r w:rsidR="00025557">
        <w:rPr>
          <w:sz w:val="30"/>
          <w:szCs w:val="30"/>
        </w:rPr>
        <w:t>а</w:t>
      </w:r>
      <w:bookmarkStart w:id="0" w:name="_GoBack"/>
      <w:bookmarkEnd w:id="0"/>
      <w:r w:rsidR="00025557" w:rsidRPr="00E43A09">
        <w:rPr>
          <w:sz w:val="30"/>
          <w:szCs w:val="30"/>
        </w:rPr>
        <w:t xml:space="preserve"> </w:t>
      </w:r>
      <w:r w:rsidR="009657AD" w:rsidRPr="00E43A09">
        <w:rPr>
          <w:sz w:val="30"/>
          <w:szCs w:val="30"/>
        </w:rPr>
        <w:t xml:space="preserve">от 31.12.2015 </w:t>
      </w:r>
      <w:r w:rsidRPr="00E43A09">
        <w:rPr>
          <w:sz w:val="30"/>
          <w:szCs w:val="30"/>
        </w:rPr>
        <w:t>№</w:t>
      </w:r>
      <w:r w:rsidR="009657AD" w:rsidRPr="00E43A09">
        <w:rPr>
          <w:sz w:val="30"/>
          <w:szCs w:val="30"/>
        </w:rPr>
        <w:t xml:space="preserve"> 23-тр.</w:t>
      </w:r>
    </w:p>
    <w:p w:rsidP="000C489B" w:rsidR="00162976" w:rsidRDefault="00D401A0" w:rsidRPr="00E43A09">
      <w:pPr>
        <w:widowControl w:val="false"/>
        <w:ind w:firstLine="709"/>
        <w:jc w:val="both"/>
        <w:rPr>
          <w:sz w:val="30"/>
          <w:szCs w:val="30"/>
        </w:rPr>
      </w:pPr>
      <w:r w:rsidRPr="00E43A09">
        <w:rPr>
          <w:sz w:val="30"/>
          <w:szCs w:val="30"/>
        </w:rPr>
        <w:lastRenderedPageBreak/>
        <w:t>3</w:t>
      </w:r>
      <w:r w:rsidR="00162976" w:rsidRPr="00E43A09">
        <w:rPr>
          <w:sz w:val="30"/>
          <w:szCs w:val="30"/>
        </w:rPr>
        <w:t>.</w:t>
      </w:r>
      <w:r w:rsidR="000C489B">
        <w:rPr>
          <w:sz w:val="30"/>
          <w:szCs w:val="30"/>
        </w:rPr>
        <w:t> </w:t>
      </w:r>
      <w:r w:rsidR="00162976" w:rsidRPr="00E43A09">
        <w:rPr>
          <w:sz w:val="30"/>
          <w:szCs w:val="30"/>
        </w:rPr>
        <w:t>Установить предельны</w:t>
      </w:r>
      <w:r w:rsidR="009657AD" w:rsidRPr="00E43A09">
        <w:rPr>
          <w:sz w:val="30"/>
          <w:szCs w:val="30"/>
        </w:rPr>
        <w:t>й</w:t>
      </w:r>
      <w:r w:rsidR="00C073E7" w:rsidRPr="00E43A09">
        <w:rPr>
          <w:sz w:val="30"/>
          <w:szCs w:val="30"/>
        </w:rPr>
        <w:t xml:space="preserve"> общий</w:t>
      </w:r>
      <w:r w:rsidR="009657AD" w:rsidRPr="00E43A09">
        <w:rPr>
          <w:sz w:val="30"/>
          <w:szCs w:val="30"/>
        </w:rPr>
        <w:t xml:space="preserve"> объем</w:t>
      </w:r>
      <w:r w:rsidR="00162976" w:rsidRPr="00E43A09">
        <w:rPr>
          <w:sz w:val="30"/>
          <w:szCs w:val="30"/>
        </w:rPr>
        <w:t xml:space="preserve"> средств на </w:t>
      </w:r>
      <w:r w:rsidR="009657AD" w:rsidRPr="00E43A09">
        <w:rPr>
          <w:sz w:val="30"/>
          <w:szCs w:val="30"/>
        </w:rPr>
        <w:t>исполнение</w:t>
      </w:r>
      <w:r w:rsidR="00162976" w:rsidRPr="00E43A09">
        <w:rPr>
          <w:sz w:val="30"/>
          <w:szCs w:val="30"/>
        </w:rPr>
        <w:t xml:space="preserve"> муниципальн</w:t>
      </w:r>
      <w:r w:rsidR="00C073E7" w:rsidRPr="00E43A09">
        <w:rPr>
          <w:sz w:val="30"/>
          <w:szCs w:val="30"/>
        </w:rPr>
        <w:t>ых</w:t>
      </w:r>
      <w:r w:rsidR="00162976" w:rsidRPr="00E43A09">
        <w:rPr>
          <w:sz w:val="30"/>
          <w:szCs w:val="30"/>
        </w:rPr>
        <w:t xml:space="preserve"> контракт</w:t>
      </w:r>
      <w:r w:rsidR="00C073E7" w:rsidRPr="00E43A09">
        <w:rPr>
          <w:sz w:val="30"/>
          <w:szCs w:val="30"/>
        </w:rPr>
        <w:t>ов</w:t>
      </w:r>
      <w:r w:rsidR="00162976" w:rsidRPr="00E43A09">
        <w:rPr>
          <w:sz w:val="30"/>
          <w:szCs w:val="30"/>
        </w:rPr>
        <w:t xml:space="preserve"> в размере </w:t>
      </w:r>
      <w:r w:rsidR="009657AD" w:rsidRPr="00E43A09">
        <w:rPr>
          <w:sz w:val="30"/>
          <w:szCs w:val="30"/>
        </w:rPr>
        <w:t>1</w:t>
      </w:r>
      <w:r w:rsidR="00C073E7" w:rsidRPr="00E43A09">
        <w:rPr>
          <w:sz w:val="30"/>
          <w:szCs w:val="30"/>
        </w:rPr>
        <w:t>00</w:t>
      </w:r>
      <w:r w:rsidR="00162976" w:rsidRPr="00E43A09">
        <w:rPr>
          <w:sz w:val="30"/>
          <w:szCs w:val="30"/>
        </w:rPr>
        <w:t xml:space="preserve"> (</w:t>
      </w:r>
      <w:r w:rsidR="00C073E7" w:rsidRPr="00E43A09">
        <w:rPr>
          <w:sz w:val="30"/>
          <w:szCs w:val="30"/>
        </w:rPr>
        <w:t>сто</w:t>
      </w:r>
      <w:r w:rsidR="00162976" w:rsidRPr="00E43A09">
        <w:rPr>
          <w:sz w:val="30"/>
          <w:szCs w:val="30"/>
        </w:rPr>
        <w:t>) рубл</w:t>
      </w:r>
      <w:r w:rsidR="00C073E7" w:rsidRPr="00E43A09">
        <w:rPr>
          <w:sz w:val="30"/>
          <w:szCs w:val="30"/>
        </w:rPr>
        <w:t>ей</w:t>
      </w:r>
      <w:r w:rsidR="00162976" w:rsidRPr="00E43A09">
        <w:rPr>
          <w:sz w:val="30"/>
          <w:szCs w:val="30"/>
        </w:rPr>
        <w:t xml:space="preserve"> 00 копеек</w:t>
      </w:r>
      <w:r w:rsidR="00C073E7" w:rsidRPr="00E43A09">
        <w:rPr>
          <w:sz w:val="30"/>
          <w:szCs w:val="30"/>
        </w:rPr>
        <w:t xml:space="preserve"> </w:t>
      </w:r>
      <w:r w:rsidR="009E55B7" w:rsidRPr="00E43A09">
        <w:rPr>
          <w:sz w:val="30"/>
          <w:szCs w:val="30"/>
        </w:rPr>
        <w:t>ежегодно</w:t>
      </w:r>
      <w:r w:rsidR="00162976" w:rsidRPr="00E43A09">
        <w:rPr>
          <w:sz w:val="30"/>
          <w:szCs w:val="30"/>
        </w:rPr>
        <w:t xml:space="preserve">. </w:t>
      </w:r>
    </w:p>
    <w:p w:rsidP="000C489B" w:rsidR="00162976" w:rsidRDefault="00162976" w:rsidRPr="00E43A09">
      <w:pPr>
        <w:widowControl w:val="false"/>
        <w:ind w:firstLine="709"/>
        <w:jc w:val="both"/>
        <w:rPr>
          <w:sz w:val="30"/>
          <w:szCs w:val="30"/>
        </w:rPr>
      </w:pPr>
      <w:r w:rsidRPr="00E43A09">
        <w:rPr>
          <w:sz w:val="30"/>
          <w:szCs w:val="30"/>
        </w:rPr>
        <w:t>4.</w:t>
      </w:r>
      <w:r w:rsidR="000C489B">
        <w:rPr>
          <w:sz w:val="30"/>
          <w:szCs w:val="30"/>
        </w:rPr>
        <w:t> </w:t>
      </w:r>
      <w:r w:rsidR="009657AD" w:rsidRPr="00E43A09">
        <w:rPr>
          <w:sz w:val="30"/>
          <w:szCs w:val="30"/>
        </w:rPr>
        <w:t>Установить п</w:t>
      </w:r>
      <w:r w:rsidRPr="00E43A09">
        <w:rPr>
          <w:sz w:val="30"/>
          <w:szCs w:val="30"/>
        </w:rPr>
        <w:t xml:space="preserve">редельный срок выполнения работ </w:t>
      </w:r>
      <w:r w:rsidR="000C489B">
        <w:rPr>
          <w:sz w:val="30"/>
          <w:szCs w:val="30"/>
        </w:rPr>
        <w:t xml:space="preserve">                                  </w:t>
      </w:r>
      <w:r w:rsidRPr="00E43A09">
        <w:rPr>
          <w:sz w:val="30"/>
          <w:szCs w:val="30"/>
        </w:rPr>
        <w:t xml:space="preserve">по муниципальным контрактам </w:t>
      </w:r>
      <w:r w:rsidR="00C073E7" w:rsidRPr="00E43A09">
        <w:rPr>
          <w:sz w:val="30"/>
          <w:szCs w:val="30"/>
        </w:rPr>
        <w:t>до</w:t>
      </w:r>
      <w:r w:rsidRPr="00E43A09">
        <w:rPr>
          <w:sz w:val="30"/>
          <w:szCs w:val="30"/>
        </w:rPr>
        <w:t xml:space="preserve"> </w:t>
      </w:r>
      <w:r w:rsidR="009E55B7" w:rsidRPr="00E43A09">
        <w:rPr>
          <w:sz w:val="30"/>
          <w:szCs w:val="30"/>
        </w:rPr>
        <w:t>31</w:t>
      </w:r>
      <w:r w:rsidRPr="00E43A09">
        <w:rPr>
          <w:sz w:val="30"/>
          <w:szCs w:val="30"/>
        </w:rPr>
        <w:t>.12.20</w:t>
      </w:r>
      <w:r w:rsidR="009E55B7" w:rsidRPr="00E43A09">
        <w:rPr>
          <w:sz w:val="30"/>
          <w:szCs w:val="30"/>
        </w:rPr>
        <w:t>31</w:t>
      </w:r>
      <w:r w:rsidR="00A328EB" w:rsidRPr="00E43A09">
        <w:rPr>
          <w:sz w:val="30"/>
          <w:szCs w:val="30"/>
        </w:rPr>
        <w:t xml:space="preserve"> включительно</w:t>
      </w:r>
      <w:r w:rsidRPr="00E43A09">
        <w:rPr>
          <w:sz w:val="30"/>
          <w:szCs w:val="30"/>
        </w:rPr>
        <w:t>.</w:t>
      </w:r>
    </w:p>
    <w:p w:rsidP="000C489B" w:rsidR="00162976" w:rsidRDefault="009657AD" w:rsidRPr="00B0557C">
      <w:pPr>
        <w:widowControl w:val="false"/>
        <w:ind w:firstLine="709"/>
        <w:jc w:val="both"/>
        <w:rPr>
          <w:sz w:val="30"/>
          <w:szCs w:val="30"/>
        </w:rPr>
      </w:pPr>
      <w:r w:rsidRPr="00E43A09">
        <w:rPr>
          <w:sz w:val="30"/>
          <w:szCs w:val="30"/>
        </w:rPr>
        <w:t>5</w:t>
      </w:r>
      <w:r w:rsidR="00162976" w:rsidRPr="00E43A09">
        <w:rPr>
          <w:sz w:val="30"/>
          <w:szCs w:val="30"/>
        </w:rPr>
        <w:t>.</w:t>
      </w:r>
      <w:r w:rsidR="000C489B">
        <w:rPr>
          <w:sz w:val="30"/>
          <w:szCs w:val="30"/>
        </w:rPr>
        <w:t> </w:t>
      </w:r>
      <w:r w:rsidR="00162976" w:rsidRPr="00E43A09">
        <w:rPr>
          <w:sz w:val="30"/>
          <w:szCs w:val="30"/>
        </w:rPr>
        <w:t xml:space="preserve">Настоящее </w:t>
      </w:r>
      <w:r w:rsidR="009E55B7" w:rsidRPr="00E43A09">
        <w:rPr>
          <w:sz w:val="30"/>
          <w:szCs w:val="30"/>
        </w:rPr>
        <w:t>п</w:t>
      </w:r>
      <w:r w:rsidR="00162976" w:rsidRPr="00E43A09">
        <w:rPr>
          <w:sz w:val="30"/>
          <w:szCs w:val="30"/>
        </w:rPr>
        <w:t>остановление разместить</w:t>
      </w:r>
      <w:r w:rsidR="009E55B7" w:rsidRPr="00E43A09">
        <w:rPr>
          <w:sz w:val="30"/>
          <w:szCs w:val="30"/>
        </w:rPr>
        <w:t xml:space="preserve"> в сетевом издании «Официальный интернет-портал правовой информации города Красноярска» (</w:t>
      </w:r>
      <w:r w:rsidR="009E55B7" w:rsidRPr="00E43A09">
        <w:rPr>
          <w:sz w:val="30"/>
          <w:szCs w:val="30"/>
          <w:lang w:val="en-US"/>
        </w:rPr>
        <w:t>PRAVO</w:t>
      </w:r>
      <w:r w:rsidR="009E55B7" w:rsidRPr="00E43A09">
        <w:rPr>
          <w:sz w:val="30"/>
          <w:szCs w:val="30"/>
        </w:rPr>
        <w:t>-</w:t>
      </w:r>
      <w:r w:rsidR="009E55B7" w:rsidRPr="00E43A09">
        <w:rPr>
          <w:sz w:val="30"/>
          <w:szCs w:val="30"/>
          <w:lang w:val="en-US"/>
        </w:rPr>
        <w:t>ADMKRSK</w:t>
      </w:r>
      <w:r w:rsidR="009E55B7" w:rsidRPr="00E43A09">
        <w:rPr>
          <w:sz w:val="30"/>
          <w:szCs w:val="30"/>
        </w:rPr>
        <w:t>.</w:t>
      </w:r>
      <w:r w:rsidR="009E55B7" w:rsidRPr="00E43A09">
        <w:rPr>
          <w:sz w:val="30"/>
          <w:szCs w:val="30"/>
          <w:lang w:val="en-US"/>
        </w:rPr>
        <w:t>RU</w:t>
      </w:r>
      <w:r w:rsidR="009E55B7" w:rsidRPr="00E43A09">
        <w:rPr>
          <w:sz w:val="30"/>
          <w:szCs w:val="30"/>
        </w:rPr>
        <w:t>) и</w:t>
      </w:r>
      <w:r w:rsidR="00162976" w:rsidRPr="00E43A09">
        <w:rPr>
          <w:sz w:val="30"/>
          <w:szCs w:val="30"/>
        </w:rPr>
        <w:t xml:space="preserve"> на официальном сайте администрации города</w:t>
      </w:r>
      <w:r w:rsidR="00D50635" w:rsidRPr="00E43A09">
        <w:rPr>
          <w:sz w:val="30"/>
          <w:szCs w:val="30"/>
        </w:rPr>
        <w:t xml:space="preserve"> Красноярска</w:t>
      </w:r>
      <w:r w:rsidR="00162976" w:rsidRPr="00E43A09">
        <w:rPr>
          <w:sz w:val="30"/>
          <w:szCs w:val="30"/>
        </w:rPr>
        <w:t>.</w:t>
      </w:r>
    </w:p>
    <w:p w:rsidP="000C489B" w:rsidR="003D7685" w:rsidRDefault="003D7685" w:rsidRPr="00B0557C">
      <w:pPr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</w:rPr>
      </w:pPr>
    </w:p>
    <w:p w:rsidP="000C489B" w:rsidR="00172307" w:rsidRDefault="00172307" w:rsidRPr="00B0557C">
      <w:pPr>
        <w:autoSpaceDE w:val="false"/>
        <w:autoSpaceDN w:val="false"/>
        <w:adjustRightInd w:val="false"/>
        <w:spacing w:line="192" w:lineRule="auto"/>
        <w:jc w:val="both"/>
        <w:rPr>
          <w:sz w:val="30"/>
          <w:szCs w:val="30"/>
        </w:rPr>
      </w:pPr>
    </w:p>
    <w:p w:rsidP="000C489B" w:rsidR="00474D0C" w:rsidRDefault="000C489B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Глава города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</w:t>
      </w:r>
      <w:r w:rsidR="009E55B7" w:rsidRPr="00B0557C">
        <w:rPr>
          <w:sz w:val="30"/>
          <w:szCs w:val="30"/>
        </w:rPr>
        <w:t>С.В. Верещагин</w:t>
      </w:r>
    </w:p>
    <w:p w:rsidP="000C489B" w:rsidR="000C489B" w:rsidRDefault="000C489B">
      <w:pPr>
        <w:spacing w:line="192" w:lineRule="auto"/>
        <w:jc w:val="both"/>
        <w:rPr>
          <w:sz w:val="30"/>
          <w:szCs w:val="30"/>
          <w:u w:val="single"/>
        </w:rPr>
      </w:pPr>
    </w:p>
    <w:p w:rsidP="000C489B" w:rsidR="00F2521A" w:rsidRDefault="00F2521A" w:rsidRPr="003A2D14">
      <w:pPr>
        <w:spacing w:line="192" w:lineRule="auto"/>
        <w:jc w:val="both"/>
        <w:rPr>
          <w:sz w:val="30"/>
          <w:szCs w:val="30"/>
          <w:u w:val="single"/>
        </w:rPr>
      </w:pPr>
    </w:p>
    <w:p w:rsidP="000C489B" w:rsidR="00440D16" w:rsidRDefault="00440D16" w:rsidRPr="003A2D14">
      <w:pPr>
        <w:spacing w:line="192" w:lineRule="auto"/>
        <w:ind w:firstLine="709"/>
        <w:jc w:val="both"/>
        <w:rPr>
          <w:rStyle w:val="FontStyle12"/>
          <w:b w:val="false"/>
          <w:sz w:val="6"/>
          <w:szCs w:val="6"/>
        </w:rPr>
      </w:pPr>
    </w:p>
    <w:sectPr w:rsidR="00440D16" w:rsidRPr="003A2D14" w:rsidSect="000C489B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64E54" w:rsidRDefault="00664E54">
      <w:r>
        <w:separator/>
      </w:r>
    </w:p>
  </w:endnote>
  <w:endnote w:type="continuationSeparator" w:id="0">
    <w:p w:rsidR="00664E54" w:rsidRDefault="00664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64E54" w:rsidRDefault="00664E54">
      <w:r>
        <w:separator/>
      </w:r>
    </w:p>
  </w:footnote>
  <w:footnote w:type="continuationSeparator" w:id="0">
    <w:p w:rsidR="00664E54" w:rsidRDefault="00664E5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499476334"/>
      <w:docPartObj>
        <w:docPartGallery w:val="Page Numbers (Top of Page)"/>
        <w:docPartUnique/>
      </w:docPartObj>
    </w:sdtPr>
    <w:sdtEndPr/>
    <w:sdtContent>
      <w:p w:rsidR="00F2521A" w:rsidRDefault="00F252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25557" w:rsidR="00025557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1B2AF9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CA3E38"/>
    <w:multiLevelType w:val="singleLevel"/>
    <w:tmpl w:val="6616F6F6"/>
    <w:lvl w:ilvl="0">
      <w:start w:val="2"/>
      <w:numFmt w:val="decimal"/>
      <w:lvlText w:val="6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3051670"/>
    <w:multiLevelType w:val="hybridMultilevel"/>
    <w:tmpl w:val="F692EC36"/>
    <w:lvl w:ilvl="0" w:tplc="15FA75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586C9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B0583B"/>
    <w:multiLevelType w:val="multilevel"/>
    <w:tmpl w:val="1D58392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6C15347"/>
    <w:multiLevelType w:val="singleLevel"/>
    <w:tmpl w:val="410E279E"/>
    <w:lvl w:ilvl="0">
      <w:start w:val="1"/>
      <w:numFmt w:val="decimal"/>
      <w:lvlText w:val="2.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5">
    <w:nsid w:val="07672CCB"/>
    <w:multiLevelType w:val="singleLevel"/>
    <w:tmpl w:val="58122AA0"/>
    <w:lvl w:ilvl="0">
      <w:start w:val="2"/>
      <w:numFmt w:val="decimal"/>
      <w:lvlText w:val="4.%1."/>
      <w:legacy w:legacy="1" w:legacySpace="0" w:legacyIndent="49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0A5E685B"/>
    <w:multiLevelType w:val="hybridMultilevel"/>
    <w:tmpl w:val="F5D80838"/>
    <w:lvl w:ilvl="0" w:tplc="0ABE6A1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0B1D163F"/>
    <w:multiLevelType w:val="singleLevel"/>
    <w:tmpl w:val="D350301E"/>
    <w:lvl w:ilvl="0">
      <w:start w:val="1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0BED33D0"/>
    <w:multiLevelType w:val="singleLevel"/>
    <w:tmpl w:val="F5D49210"/>
    <w:lvl w:ilvl="0">
      <w:start w:val="10"/>
      <w:numFmt w:val="decimal"/>
      <w:lvlText w:val="5.%1."/>
      <w:legacy w:legacy="1" w:legacySpace="0" w:legacyIndent="66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0D2622BD"/>
    <w:multiLevelType w:val="singleLevel"/>
    <w:tmpl w:val="9AE86780"/>
    <w:lvl w:ilvl="0">
      <w:start w:val="3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09A11D6"/>
    <w:multiLevelType w:val="hybridMultilevel"/>
    <w:tmpl w:val="D04EC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BD4469"/>
    <w:multiLevelType w:val="hybridMultilevel"/>
    <w:tmpl w:val="3D229422"/>
    <w:lvl w:ilvl="0" w:tplc="54E09E2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66E35C4"/>
    <w:multiLevelType w:val="singleLevel"/>
    <w:tmpl w:val="D8CE1778"/>
    <w:lvl w:ilvl="0">
      <w:start w:val="3"/>
      <w:numFmt w:val="decimal"/>
      <w:lvlText w:val="6.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13">
    <w:nsid w:val="175A1E53"/>
    <w:multiLevelType w:val="multilevel"/>
    <w:tmpl w:val="9526612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>
    <w:nsid w:val="19754A39"/>
    <w:multiLevelType w:val="hybridMultilevel"/>
    <w:tmpl w:val="45925F60"/>
    <w:lvl w:ilvl="0" w:tplc="B74ED08A">
      <w:start w:val="1"/>
      <w:numFmt w:val="decimal"/>
      <w:lvlText w:val="%1."/>
      <w:lvlJc w:val="left"/>
      <w:pPr>
        <w:tabs>
          <w:tab w:val="num" w:pos="2468"/>
        </w:tabs>
        <w:ind w:left="246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247D0737"/>
    <w:multiLevelType w:val="hybridMultilevel"/>
    <w:tmpl w:val="D032913C"/>
    <w:lvl w:ilvl="0" w:tplc="856ADC1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3" w:hanging="360"/>
      </w:pPr>
      <w:rPr>
        <w:rFonts w:ascii="Wingdings" w:hAnsi="Wingdings" w:hint="default"/>
      </w:rPr>
    </w:lvl>
  </w:abstractNum>
  <w:abstractNum w:abstractNumId="16">
    <w:nsid w:val="361A3BE4"/>
    <w:multiLevelType w:val="hybridMultilevel"/>
    <w:tmpl w:val="7A14AC8E"/>
    <w:lvl w:ilvl="0" w:tplc="76C005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3B2F53"/>
    <w:multiLevelType w:val="singleLevel"/>
    <w:tmpl w:val="969C42DA"/>
    <w:lvl w:ilvl="0">
      <w:start w:val="4"/>
      <w:numFmt w:val="decimal"/>
      <w:lvlText w:val="4.%1."/>
      <w:legacy w:legacy="1" w:legacySpace="0" w:legacyIndent="362"/>
      <w:lvlJc w:val="left"/>
      <w:rPr>
        <w:rFonts w:ascii="Times New Roman" w:hAnsi="Times New Roman" w:cs="Times New Roman" w:hint="default"/>
      </w:rPr>
    </w:lvl>
  </w:abstractNum>
  <w:abstractNum w:abstractNumId="18">
    <w:nsid w:val="3AE8063E"/>
    <w:multiLevelType w:val="singleLevel"/>
    <w:tmpl w:val="4A32E876"/>
    <w:lvl w:ilvl="0">
      <w:start w:val="1"/>
      <w:numFmt w:val="decimal"/>
      <w:lvlText w:val="3.%1."/>
      <w:legacy w:legacy="1" w:legacySpace="0" w:legacyIndent="328"/>
      <w:lvlJc w:val="left"/>
      <w:rPr>
        <w:rFonts w:ascii="Times New Roman" w:hAnsi="Times New Roman" w:cs="Times New Roman" w:hint="default"/>
      </w:rPr>
    </w:lvl>
  </w:abstractNum>
  <w:abstractNum w:abstractNumId="19">
    <w:nsid w:val="3EFD1E8D"/>
    <w:multiLevelType w:val="hybridMultilevel"/>
    <w:tmpl w:val="634E1B26"/>
    <w:lvl w:ilvl="0" w:tplc="15FA75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AC63B8"/>
    <w:multiLevelType w:val="singleLevel"/>
    <w:tmpl w:val="A51807CC"/>
    <w:lvl w:ilvl="0">
      <w:start w:val="5"/>
      <w:numFmt w:val="decimal"/>
      <w:lvlText w:val="3.%1."/>
      <w:legacy w:legacy="1" w:legacySpace="0" w:legacyIndent="337"/>
      <w:lvlJc w:val="left"/>
      <w:rPr>
        <w:rFonts w:ascii="Times New Roman" w:hAnsi="Times New Roman" w:cs="Times New Roman" w:hint="default"/>
      </w:rPr>
    </w:lvl>
  </w:abstractNum>
  <w:abstractNum w:abstractNumId="21">
    <w:nsid w:val="4A9A3730"/>
    <w:multiLevelType w:val="singleLevel"/>
    <w:tmpl w:val="FBEE6DF8"/>
    <w:lvl w:ilvl="0">
      <w:start w:val="4"/>
      <w:numFmt w:val="decimal"/>
      <w:lvlText w:val="3.%1."/>
      <w:legacy w:legacy="1" w:legacySpace="0" w:legacyIndent="4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4C907935"/>
    <w:multiLevelType w:val="singleLevel"/>
    <w:tmpl w:val="4ECC73F8"/>
    <w:lvl w:ilvl="0">
      <w:start w:val="1"/>
      <w:numFmt w:val="decimal"/>
      <w:lvlText w:val="4.%1."/>
      <w:legacy w:legacy="1" w:legacySpace="0" w:legacyIndent="333"/>
      <w:lvlJc w:val="left"/>
      <w:rPr>
        <w:rFonts w:ascii="Times New Roman" w:hAnsi="Times New Roman" w:cs="Times New Roman" w:hint="default"/>
      </w:rPr>
    </w:lvl>
  </w:abstractNum>
  <w:abstractNum w:abstractNumId="23">
    <w:nsid w:val="5A5402F0"/>
    <w:multiLevelType w:val="singleLevel"/>
    <w:tmpl w:val="9D540846"/>
    <w:lvl w:ilvl="0">
      <w:start w:val="5"/>
      <w:numFmt w:val="decimal"/>
      <w:lvlText w:val="4.%1."/>
      <w:legacy w:legacy="1" w:legacySpace="0" w:legacyIndent="5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5C590659"/>
    <w:multiLevelType w:val="singleLevel"/>
    <w:tmpl w:val="78A018A6"/>
    <w:lvl w:ilvl="0">
      <w:start w:val="5"/>
      <w:numFmt w:val="decimal"/>
      <w:lvlText w:val="5.%1."/>
      <w:legacy w:legacy="1" w:legacySpace="0" w:legacyIndent="4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65204EBA"/>
    <w:multiLevelType w:val="singleLevel"/>
    <w:tmpl w:val="18365140"/>
    <w:lvl w:ilvl="0">
      <w:start w:val="5"/>
      <w:numFmt w:val="decimal"/>
      <w:lvlText w:val="6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6A004D2C"/>
    <w:multiLevelType w:val="singleLevel"/>
    <w:tmpl w:val="C81A0168"/>
    <w:lvl w:ilvl="0">
      <w:start w:val="6"/>
      <w:numFmt w:val="decimal"/>
      <w:lvlText w:val="1.%1."/>
      <w:legacy w:legacy="1" w:legacySpace="0" w:legacyIndent="49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6B5034AB"/>
    <w:multiLevelType w:val="singleLevel"/>
    <w:tmpl w:val="543A9532"/>
    <w:lvl w:ilvl="0">
      <w:start w:val="9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6D9A7315"/>
    <w:multiLevelType w:val="singleLevel"/>
    <w:tmpl w:val="8DBCF4EE"/>
    <w:lvl w:ilvl="0">
      <w:start w:val="1"/>
      <w:numFmt w:val="decimal"/>
      <w:lvlText w:val="1.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29">
    <w:nsid w:val="718257BD"/>
    <w:multiLevelType w:val="hybridMultilevel"/>
    <w:tmpl w:val="7DCA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E02175"/>
    <w:multiLevelType w:val="singleLevel"/>
    <w:tmpl w:val="AC5CD740"/>
    <w:lvl w:ilvl="0">
      <w:start w:val="7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3"/>
  </w:num>
  <w:num w:numId="3">
    <w:abstractNumId w:val="14"/>
  </w:num>
  <w:num w:numId="4">
    <w:abstractNumId w:val="26"/>
    <w:lvlOverride w:ilvl="0">
      <w:startOverride w:val="6"/>
    </w:lvlOverride>
  </w:num>
  <w:num w:numId="5">
    <w:abstractNumId w:val="0"/>
    <w:lvlOverride w:ilvl="0">
      <w:lvl w:ilvl="0">
        <w:numFmt w:val="bullet"/>
        <w:lvlText w:val="•"/>
        <w:legacy w:legacy="1" w:legacySpace="0" w:legacyIndent="70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21"/>
    <w:lvlOverride w:ilvl="0">
      <w:startOverride w:val="4"/>
    </w:lvlOverride>
  </w:num>
  <w:num w:numId="7">
    <w:abstractNumId w:val="5"/>
    <w:lvlOverride w:ilvl="0">
      <w:startOverride w:val="2"/>
    </w:lvlOverride>
  </w:num>
  <w:num w:numId="8">
    <w:abstractNumId w:val="23"/>
    <w:lvlOverride w:ilvl="0">
      <w:startOverride w:val="5"/>
    </w:lvlOverride>
  </w:num>
  <w:num w:numId="9">
    <w:abstractNumId w:val="24"/>
    <w:lvlOverride w:ilvl="0">
      <w:startOverride w:val="5"/>
    </w:lvlOverride>
  </w:num>
  <w:num w:numId="10">
    <w:abstractNumId w:val="8"/>
    <w:lvlOverride w:ilvl="0">
      <w:startOverride w:val="10"/>
    </w:lvlOverride>
  </w:num>
  <w:num w:numId="11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1"/>
    <w:lvlOverride w:ilvl="0">
      <w:startOverride w:val="2"/>
    </w:lvlOverride>
  </w:num>
  <w:num w:numId="13">
    <w:abstractNumId w:val="25"/>
    <w:lvlOverride w:ilvl="0">
      <w:startOverride w:val="5"/>
    </w:lvlOverride>
  </w:num>
  <w:num w:numId="14">
    <w:abstractNumId w:val="28"/>
  </w:num>
  <w:num w:numId="15">
    <w:abstractNumId w:val="28"/>
    <w:lvlOverride w:ilvl="0">
      <w:lvl w:ilvl="0">
        <w:start w:val="8"/>
        <w:numFmt w:val="decimal"/>
        <w:lvlText w:val="1.%1."/>
        <w:legacy w:legacy="1" w:legacySpace="0" w:legacyIndent="32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7"/>
  </w:num>
  <w:num w:numId="17">
    <w:abstractNumId w:val="4"/>
  </w:num>
  <w:num w:numId="18">
    <w:abstractNumId w:val="18"/>
  </w:num>
  <w:num w:numId="19">
    <w:abstractNumId w:val="20"/>
  </w:num>
  <w:num w:numId="20">
    <w:abstractNumId w:val="22"/>
  </w:num>
  <w:num w:numId="21">
    <w:abstractNumId w:val="17"/>
  </w:num>
  <w:num w:numId="22">
    <w:abstractNumId w:val="9"/>
  </w:num>
  <w:num w:numId="23">
    <w:abstractNumId w:val="30"/>
  </w:num>
  <w:num w:numId="24">
    <w:abstractNumId w:val="27"/>
  </w:num>
  <w:num w:numId="25">
    <w:abstractNumId w:val="12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10"/>
  </w:num>
  <w:num w:numId="29">
    <w:abstractNumId w:val="29"/>
  </w:num>
  <w:num w:numId="30">
    <w:abstractNumId w:val="6"/>
  </w:num>
  <w:num w:numId="31">
    <w:abstractNumId w:val="15"/>
  </w:num>
  <w:num w:numId="32">
    <w:abstractNumId w:val="3"/>
  </w:num>
  <w:num w:numId="33">
    <w:abstractNumId w:val="1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activeWritingStyle w:lang="ru-RU" w:vendorID="1" w:dllVersion="512" w:checkStyle="true" w:appName="MSWord"/>
  <w:proofState w:spelling="clean" w:grammar="clean"/>
  <w:attachedTemplate r:id="rId1"/>
  <w:stylePaneFormatFilter w:val="3F01"/>
  <w:defaultTabStop w:val="708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A33"/>
    <w:rsid w:val="00007F6A"/>
    <w:rsid w:val="00011195"/>
    <w:rsid w:val="000114F6"/>
    <w:rsid w:val="00013900"/>
    <w:rsid w:val="00022D38"/>
    <w:rsid w:val="00025557"/>
    <w:rsid w:val="0002589B"/>
    <w:rsid w:val="00027A15"/>
    <w:rsid w:val="00047873"/>
    <w:rsid w:val="0005395A"/>
    <w:rsid w:val="00055631"/>
    <w:rsid w:val="000638CB"/>
    <w:rsid w:val="00066188"/>
    <w:rsid w:val="00073E78"/>
    <w:rsid w:val="00077178"/>
    <w:rsid w:val="00087E7C"/>
    <w:rsid w:val="00092E60"/>
    <w:rsid w:val="000A0E61"/>
    <w:rsid w:val="000A4A50"/>
    <w:rsid w:val="000A5BA1"/>
    <w:rsid w:val="000B051C"/>
    <w:rsid w:val="000C05F4"/>
    <w:rsid w:val="000C1971"/>
    <w:rsid w:val="000C2755"/>
    <w:rsid w:val="000C489B"/>
    <w:rsid w:val="000D3478"/>
    <w:rsid w:val="000E19BE"/>
    <w:rsid w:val="000E1C4B"/>
    <w:rsid w:val="000E6D35"/>
    <w:rsid w:val="000F31DF"/>
    <w:rsid w:val="000F3832"/>
    <w:rsid w:val="000F7A43"/>
    <w:rsid w:val="00101FC0"/>
    <w:rsid w:val="001036E3"/>
    <w:rsid w:val="00106D24"/>
    <w:rsid w:val="00110176"/>
    <w:rsid w:val="00116DB7"/>
    <w:rsid w:val="00121DA6"/>
    <w:rsid w:val="00122F27"/>
    <w:rsid w:val="00123B09"/>
    <w:rsid w:val="00135895"/>
    <w:rsid w:val="00162976"/>
    <w:rsid w:val="00172307"/>
    <w:rsid w:val="0017297C"/>
    <w:rsid w:val="00173AC8"/>
    <w:rsid w:val="00184127"/>
    <w:rsid w:val="001B42B7"/>
    <w:rsid w:val="001C5328"/>
    <w:rsid w:val="001C7E7A"/>
    <w:rsid w:val="001D0319"/>
    <w:rsid w:val="001D16BD"/>
    <w:rsid w:val="001D7858"/>
    <w:rsid w:val="001E75FC"/>
    <w:rsid w:val="001F2B7B"/>
    <w:rsid w:val="001F5A3D"/>
    <w:rsid w:val="00200D6C"/>
    <w:rsid w:val="00206F53"/>
    <w:rsid w:val="002171D2"/>
    <w:rsid w:val="0021791F"/>
    <w:rsid w:val="00220EA3"/>
    <w:rsid w:val="0023099E"/>
    <w:rsid w:val="002327F5"/>
    <w:rsid w:val="002420F2"/>
    <w:rsid w:val="002434BD"/>
    <w:rsid w:val="00245F71"/>
    <w:rsid w:val="00263A10"/>
    <w:rsid w:val="002664F6"/>
    <w:rsid w:val="00272BCF"/>
    <w:rsid w:val="002834D5"/>
    <w:rsid w:val="00285868"/>
    <w:rsid w:val="00285B1A"/>
    <w:rsid w:val="002875CA"/>
    <w:rsid w:val="00287771"/>
    <w:rsid w:val="002A0C08"/>
    <w:rsid w:val="002B7943"/>
    <w:rsid w:val="002B7F5B"/>
    <w:rsid w:val="002C64BF"/>
    <w:rsid w:val="002C6C5A"/>
    <w:rsid w:val="002D4F8D"/>
    <w:rsid w:val="002D63EE"/>
    <w:rsid w:val="002E34D9"/>
    <w:rsid w:val="002E3C76"/>
    <w:rsid w:val="002F1E7D"/>
    <w:rsid w:val="002F20AA"/>
    <w:rsid w:val="002F2E27"/>
    <w:rsid w:val="002F3CB1"/>
    <w:rsid w:val="003020C4"/>
    <w:rsid w:val="00302749"/>
    <w:rsid w:val="00302FC7"/>
    <w:rsid w:val="0030780C"/>
    <w:rsid w:val="00315192"/>
    <w:rsid w:val="003232FF"/>
    <w:rsid w:val="00330E96"/>
    <w:rsid w:val="00331AA2"/>
    <w:rsid w:val="0033248C"/>
    <w:rsid w:val="00335A5F"/>
    <w:rsid w:val="00337490"/>
    <w:rsid w:val="00337E9A"/>
    <w:rsid w:val="0035429C"/>
    <w:rsid w:val="00355051"/>
    <w:rsid w:val="003716F5"/>
    <w:rsid w:val="00374A8A"/>
    <w:rsid w:val="00381EB8"/>
    <w:rsid w:val="003906C8"/>
    <w:rsid w:val="003932DF"/>
    <w:rsid w:val="003A0FCC"/>
    <w:rsid w:val="003A21E0"/>
    <w:rsid w:val="003A2D14"/>
    <w:rsid w:val="003A31B6"/>
    <w:rsid w:val="003B3068"/>
    <w:rsid w:val="003D7685"/>
    <w:rsid w:val="003E7988"/>
    <w:rsid w:val="00404E2F"/>
    <w:rsid w:val="00406623"/>
    <w:rsid w:val="00414572"/>
    <w:rsid w:val="00421F40"/>
    <w:rsid w:val="0043543C"/>
    <w:rsid w:val="00437701"/>
    <w:rsid w:val="00440D16"/>
    <w:rsid w:val="00445660"/>
    <w:rsid w:val="00457E7B"/>
    <w:rsid w:val="0046607F"/>
    <w:rsid w:val="004705E4"/>
    <w:rsid w:val="00474D0C"/>
    <w:rsid w:val="004810A0"/>
    <w:rsid w:val="004926C1"/>
    <w:rsid w:val="004A0A93"/>
    <w:rsid w:val="004A7262"/>
    <w:rsid w:val="004B1990"/>
    <w:rsid w:val="004B6CDC"/>
    <w:rsid w:val="004C1F1D"/>
    <w:rsid w:val="004D017E"/>
    <w:rsid w:val="004D3314"/>
    <w:rsid w:val="004D6487"/>
    <w:rsid w:val="004D6BF2"/>
    <w:rsid w:val="004E56AE"/>
    <w:rsid w:val="004F03AA"/>
    <w:rsid w:val="004F12CC"/>
    <w:rsid w:val="004F3455"/>
    <w:rsid w:val="004F5D36"/>
    <w:rsid w:val="004F6191"/>
    <w:rsid w:val="004F783F"/>
    <w:rsid w:val="005035B9"/>
    <w:rsid w:val="0050556A"/>
    <w:rsid w:val="00522D31"/>
    <w:rsid w:val="00524636"/>
    <w:rsid w:val="00533146"/>
    <w:rsid w:val="00537A5F"/>
    <w:rsid w:val="005458A6"/>
    <w:rsid w:val="00555731"/>
    <w:rsid w:val="005567F7"/>
    <w:rsid w:val="00563702"/>
    <w:rsid w:val="005670C7"/>
    <w:rsid w:val="00572051"/>
    <w:rsid w:val="00575C68"/>
    <w:rsid w:val="00580304"/>
    <w:rsid w:val="00595645"/>
    <w:rsid w:val="00595E67"/>
    <w:rsid w:val="005975A8"/>
    <w:rsid w:val="005A6512"/>
    <w:rsid w:val="005A7ED4"/>
    <w:rsid w:val="005E0093"/>
    <w:rsid w:val="005E497D"/>
    <w:rsid w:val="005F0B63"/>
    <w:rsid w:val="005F7464"/>
    <w:rsid w:val="00601919"/>
    <w:rsid w:val="00607C12"/>
    <w:rsid w:val="00612C21"/>
    <w:rsid w:val="0061376C"/>
    <w:rsid w:val="00621CB0"/>
    <w:rsid w:val="00630A6C"/>
    <w:rsid w:val="00632938"/>
    <w:rsid w:val="0064577E"/>
    <w:rsid w:val="0065057F"/>
    <w:rsid w:val="00651C8E"/>
    <w:rsid w:val="00655B99"/>
    <w:rsid w:val="00664E54"/>
    <w:rsid w:val="006669C4"/>
    <w:rsid w:val="00667996"/>
    <w:rsid w:val="00673CAF"/>
    <w:rsid w:val="006745DE"/>
    <w:rsid w:val="006761F8"/>
    <w:rsid w:val="006775B9"/>
    <w:rsid w:val="006810DA"/>
    <w:rsid w:val="006832FD"/>
    <w:rsid w:val="00684890"/>
    <w:rsid w:val="00692C35"/>
    <w:rsid w:val="006A04B8"/>
    <w:rsid w:val="006A71F9"/>
    <w:rsid w:val="006A727C"/>
    <w:rsid w:val="006B27DB"/>
    <w:rsid w:val="006B4D60"/>
    <w:rsid w:val="006B5165"/>
    <w:rsid w:val="006C1BBB"/>
    <w:rsid w:val="006C2FC6"/>
    <w:rsid w:val="006C47EB"/>
    <w:rsid w:val="006D3FA3"/>
    <w:rsid w:val="006D5D04"/>
    <w:rsid w:val="006F44F6"/>
    <w:rsid w:val="006F4F73"/>
    <w:rsid w:val="006F6835"/>
    <w:rsid w:val="00700E3D"/>
    <w:rsid w:val="00704A35"/>
    <w:rsid w:val="007173D2"/>
    <w:rsid w:val="00720E9E"/>
    <w:rsid w:val="00736680"/>
    <w:rsid w:val="00736B9E"/>
    <w:rsid w:val="007373E6"/>
    <w:rsid w:val="0074008F"/>
    <w:rsid w:val="00742D4A"/>
    <w:rsid w:val="007434BE"/>
    <w:rsid w:val="00753001"/>
    <w:rsid w:val="0076470B"/>
    <w:rsid w:val="0077234B"/>
    <w:rsid w:val="007877BE"/>
    <w:rsid w:val="00793348"/>
    <w:rsid w:val="007B4896"/>
    <w:rsid w:val="007B5C11"/>
    <w:rsid w:val="007C0A0F"/>
    <w:rsid w:val="007C7042"/>
    <w:rsid w:val="007D4631"/>
    <w:rsid w:val="007D5795"/>
    <w:rsid w:val="007E4D62"/>
    <w:rsid w:val="007E6527"/>
    <w:rsid w:val="007F0F11"/>
    <w:rsid w:val="007F4620"/>
    <w:rsid w:val="00801075"/>
    <w:rsid w:val="0080178B"/>
    <w:rsid w:val="00802964"/>
    <w:rsid w:val="00817B66"/>
    <w:rsid w:val="008212C3"/>
    <w:rsid w:val="00822E93"/>
    <w:rsid w:val="0082330A"/>
    <w:rsid w:val="00832C18"/>
    <w:rsid w:val="00834E26"/>
    <w:rsid w:val="008409BF"/>
    <w:rsid w:val="008507CD"/>
    <w:rsid w:val="0085232B"/>
    <w:rsid w:val="00857B13"/>
    <w:rsid w:val="00863A4C"/>
    <w:rsid w:val="00863D43"/>
    <w:rsid w:val="00877120"/>
    <w:rsid w:val="00880DDB"/>
    <w:rsid w:val="00881DD3"/>
    <w:rsid w:val="008836FF"/>
    <w:rsid w:val="00885780"/>
    <w:rsid w:val="0089785E"/>
    <w:rsid w:val="008A1B96"/>
    <w:rsid w:val="008A43C3"/>
    <w:rsid w:val="008A57C9"/>
    <w:rsid w:val="008B5159"/>
    <w:rsid w:val="008B5D47"/>
    <w:rsid w:val="008B65F2"/>
    <w:rsid w:val="008C2256"/>
    <w:rsid w:val="008C7E6B"/>
    <w:rsid w:val="008D03F2"/>
    <w:rsid w:val="008F0380"/>
    <w:rsid w:val="008F4206"/>
    <w:rsid w:val="008F6AED"/>
    <w:rsid w:val="00903610"/>
    <w:rsid w:val="0091447C"/>
    <w:rsid w:val="009172B0"/>
    <w:rsid w:val="00930884"/>
    <w:rsid w:val="00957286"/>
    <w:rsid w:val="0096272B"/>
    <w:rsid w:val="00962EFC"/>
    <w:rsid w:val="009657AD"/>
    <w:rsid w:val="009751BB"/>
    <w:rsid w:val="00976790"/>
    <w:rsid w:val="00994AC6"/>
    <w:rsid w:val="00997088"/>
    <w:rsid w:val="009A15D2"/>
    <w:rsid w:val="009A2A2E"/>
    <w:rsid w:val="009A43BC"/>
    <w:rsid w:val="009A4434"/>
    <w:rsid w:val="009A4EBF"/>
    <w:rsid w:val="009B0267"/>
    <w:rsid w:val="009B76B0"/>
    <w:rsid w:val="009E1F39"/>
    <w:rsid w:val="009E3918"/>
    <w:rsid w:val="009E55B7"/>
    <w:rsid w:val="009F57FB"/>
    <w:rsid w:val="009F649E"/>
    <w:rsid w:val="00A00539"/>
    <w:rsid w:val="00A00711"/>
    <w:rsid w:val="00A00FD3"/>
    <w:rsid w:val="00A07135"/>
    <w:rsid w:val="00A1062C"/>
    <w:rsid w:val="00A11A4B"/>
    <w:rsid w:val="00A22829"/>
    <w:rsid w:val="00A27186"/>
    <w:rsid w:val="00A30813"/>
    <w:rsid w:val="00A31BA3"/>
    <w:rsid w:val="00A328EB"/>
    <w:rsid w:val="00A426F8"/>
    <w:rsid w:val="00A5155F"/>
    <w:rsid w:val="00A52ADD"/>
    <w:rsid w:val="00A576A7"/>
    <w:rsid w:val="00A57E7C"/>
    <w:rsid w:val="00A64DBB"/>
    <w:rsid w:val="00A65155"/>
    <w:rsid w:val="00A729D8"/>
    <w:rsid w:val="00A74F67"/>
    <w:rsid w:val="00A84E91"/>
    <w:rsid w:val="00A90713"/>
    <w:rsid w:val="00A94069"/>
    <w:rsid w:val="00A9522C"/>
    <w:rsid w:val="00AA0039"/>
    <w:rsid w:val="00AA0BD0"/>
    <w:rsid w:val="00AB074C"/>
    <w:rsid w:val="00AB46B5"/>
    <w:rsid w:val="00AB4F22"/>
    <w:rsid w:val="00AB5399"/>
    <w:rsid w:val="00AC0A63"/>
    <w:rsid w:val="00AC17CB"/>
    <w:rsid w:val="00AC1DCA"/>
    <w:rsid w:val="00AC2604"/>
    <w:rsid w:val="00AC36CD"/>
    <w:rsid w:val="00AC6B11"/>
    <w:rsid w:val="00AE30B9"/>
    <w:rsid w:val="00AF6E28"/>
    <w:rsid w:val="00B002A2"/>
    <w:rsid w:val="00B0135F"/>
    <w:rsid w:val="00B040DD"/>
    <w:rsid w:val="00B0557C"/>
    <w:rsid w:val="00B07A4F"/>
    <w:rsid w:val="00B17B3E"/>
    <w:rsid w:val="00B27716"/>
    <w:rsid w:val="00B3118D"/>
    <w:rsid w:val="00B3239C"/>
    <w:rsid w:val="00B336AF"/>
    <w:rsid w:val="00B40230"/>
    <w:rsid w:val="00B47EC5"/>
    <w:rsid w:val="00B50874"/>
    <w:rsid w:val="00B6508B"/>
    <w:rsid w:val="00B65361"/>
    <w:rsid w:val="00B677F0"/>
    <w:rsid w:val="00B743C3"/>
    <w:rsid w:val="00B74B46"/>
    <w:rsid w:val="00B767C6"/>
    <w:rsid w:val="00B92BCA"/>
    <w:rsid w:val="00B95EFB"/>
    <w:rsid w:val="00B97765"/>
    <w:rsid w:val="00BA2A18"/>
    <w:rsid w:val="00BA2A27"/>
    <w:rsid w:val="00BA73D0"/>
    <w:rsid w:val="00BB5633"/>
    <w:rsid w:val="00BB5D5B"/>
    <w:rsid w:val="00BC1F59"/>
    <w:rsid w:val="00BC637E"/>
    <w:rsid w:val="00BD4573"/>
    <w:rsid w:val="00BD6CD6"/>
    <w:rsid w:val="00BE28C0"/>
    <w:rsid w:val="00C01A50"/>
    <w:rsid w:val="00C073E7"/>
    <w:rsid w:val="00C121F2"/>
    <w:rsid w:val="00C1415E"/>
    <w:rsid w:val="00C148E0"/>
    <w:rsid w:val="00C17A55"/>
    <w:rsid w:val="00C43A44"/>
    <w:rsid w:val="00C534DB"/>
    <w:rsid w:val="00C53D4B"/>
    <w:rsid w:val="00C57A5D"/>
    <w:rsid w:val="00C63096"/>
    <w:rsid w:val="00C72FA4"/>
    <w:rsid w:val="00C870B6"/>
    <w:rsid w:val="00C906A7"/>
    <w:rsid w:val="00C91DA9"/>
    <w:rsid w:val="00C94E60"/>
    <w:rsid w:val="00CA5C2B"/>
    <w:rsid w:val="00CB0AD2"/>
    <w:rsid w:val="00CB37D7"/>
    <w:rsid w:val="00CB4713"/>
    <w:rsid w:val="00CB6953"/>
    <w:rsid w:val="00CC0CFA"/>
    <w:rsid w:val="00CC53FE"/>
    <w:rsid w:val="00CC6A6E"/>
    <w:rsid w:val="00CC774F"/>
    <w:rsid w:val="00CD0423"/>
    <w:rsid w:val="00CD05FC"/>
    <w:rsid w:val="00CD12C4"/>
    <w:rsid w:val="00CD2650"/>
    <w:rsid w:val="00CE1805"/>
    <w:rsid w:val="00CE6228"/>
    <w:rsid w:val="00CF1D1E"/>
    <w:rsid w:val="00CF3328"/>
    <w:rsid w:val="00CF581C"/>
    <w:rsid w:val="00CF6ABF"/>
    <w:rsid w:val="00D00D00"/>
    <w:rsid w:val="00D04882"/>
    <w:rsid w:val="00D06270"/>
    <w:rsid w:val="00D11337"/>
    <w:rsid w:val="00D13E8C"/>
    <w:rsid w:val="00D170B7"/>
    <w:rsid w:val="00D17BEE"/>
    <w:rsid w:val="00D2663F"/>
    <w:rsid w:val="00D33985"/>
    <w:rsid w:val="00D34A42"/>
    <w:rsid w:val="00D401A0"/>
    <w:rsid w:val="00D4557E"/>
    <w:rsid w:val="00D46FF4"/>
    <w:rsid w:val="00D4763E"/>
    <w:rsid w:val="00D50635"/>
    <w:rsid w:val="00D64EA3"/>
    <w:rsid w:val="00D65119"/>
    <w:rsid w:val="00D66AAA"/>
    <w:rsid w:val="00D66D60"/>
    <w:rsid w:val="00D72F3C"/>
    <w:rsid w:val="00D82E2D"/>
    <w:rsid w:val="00D842E0"/>
    <w:rsid w:val="00D92246"/>
    <w:rsid w:val="00D937A4"/>
    <w:rsid w:val="00D95F03"/>
    <w:rsid w:val="00D97071"/>
    <w:rsid w:val="00DB2EB5"/>
    <w:rsid w:val="00DC1C2A"/>
    <w:rsid w:val="00DD1159"/>
    <w:rsid w:val="00DD28D5"/>
    <w:rsid w:val="00DD346F"/>
    <w:rsid w:val="00DD75DE"/>
    <w:rsid w:val="00DE0BB0"/>
    <w:rsid w:val="00DE2673"/>
    <w:rsid w:val="00DE51F5"/>
    <w:rsid w:val="00DE5A8F"/>
    <w:rsid w:val="00DF0EAF"/>
    <w:rsid w:val="00DF3045"/>
    <w:rsid w:val="00DF307D"/>
    <w:rsid w:val="00E017FB"/>
    <w:rsid w:val="00E13730"/>
    <w:rsid w:val="00E154DA"/>
    <w:rsid w:val="00E174B4"/>
    <w:rsid w:val="00E21474"/>
    <w:rsid w:val="00E242C1"/>
    <w:rsid w:val="00E25298"/>
    <w:rsid w:val="00E355A8"/>
    <w:rsid w:val="00E43A09"/>
    <w:rsid w:val="00E43F63"/>
    <w:rsid w:val="00E51289"/>
    <w:rsid w:val="00E56D45"/>
    <w:rsid w:val="00E6121B"/>
    <w:rsid w:val="00E846BA"/>
    <w:rsid w:val="00E84ABB"/>
    <w:rsid w:val="00E92B2E"/>
    <w:rsid w:val="00EB1C37"/>
    <w:rsid w:val="00EB3087"/>
    <w:rsid w:val="00EB5867"/>
    <w:rsid w:val="00EB5A33"/>
    <w:rsid w:val="00EC06F0"/>
    <w:rsid w:val="00EC5997"/>
    <w:rsid w:val="00EC7E17"/>
    <w:rsid w:val="00EE39C8"/>
    <w:rsid w:val="00EE5375"/>
    <w:rsid w:val="00EF091A"/>
    <w:rsid w:val="00EF1053"/>
    <w:rsid w:val="00EF19CB"/>
    <w:rsid w:val="00EF5F2E"/>
    <w:rsid w:val="00F1526A"/>
    <w:rsid w:val="00F15B92"/>
    <w:rsid w:val="00F2521A"/>
    <w:rsid w:val="00F3544F"/>
    <w:rsid w:val="00F4565C"/>
    <w:rsid w:val="00F54B60"/>
    <w:rsid w:val="00F54B80"/>
    <w:rsid w:val="00F5509B"/>
    <w:rsid w:val="00F61A58"/>
    <w:rsid w:val="00F641FF"/>
    <w:rsid w:val="00F72E53"/>
    <w:rsid w:val="00F76076"/>
    <w:rsid w:val="00F76BB5"/>
    <w:rsid w:val="00F77452"/>
    <w:rsid w:val="00F83EF3"/>
    <w:rsid w:val="00F84845"/>
    <w:rsid w:val="00F96E73"/>
    <w:rsid w:val="00F97BEA"/>
    <w:rsid w:val="00FA0FDB"/>
    <w:rsid w:val="00FA4944"/>
    <w:rsid w:val="00FB09B3"/>
    <w:rsid w:val="00FB2E68"/>
    <w:rsid w:val="00FB31A8"/>
    <w:rsid w:val="00FC0C70"/>
    <w:rsid w:val="00FC488E"/>
    <w:rsid w:val="00FD3A43"/>
    <w:rsid w:val="00FD5748"/>
    <w:rsid w:val="00FE4AC7"/>
    <w:rsid w:val="00FE63A4"/>
    <w:rsid w:val="00FE678C"/>
    <w:rsid w:val="00FF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qFormat="true"/>
    <w:lsdException w:name="heading 9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bCs/>
      <w:sz w:val="36"/>
      <w:lang w:val="x-none" w:eastAsia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32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Hyperlink"/>
    <w:rPr>
      <w:color w:val="0000FF"/>
      <w:u w:val="single"/>
    </w:rPr>
  </w:style>
  <w:style w:type="paragraph" w:styleId="a7">
    <w:name w:val="Body Text Indent"/>
    <w:basedOn w:val="a"/>
    <w:pPr>
      <w:ind w:firstLine="720"/>
      <w:jc w:val="both"/>
    </w:pPr>
    <w:rPr>
      <w:b/>
      <w:bCs/>
      <w:sz w:val="30"/>
      <w:szCs w:val="36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022D38"/>
    <w:pPr>
      <w:spacing w:after="120"/>
    </w:pPr>
    <w:rPr>
      <w:lang w:val="x-none" w:eastAsia="x-none"/>
    </w:rPr>
  </w:style>
  <w:style w:type="character" w:styleId="aa" w:customStyle="true">
    <w:name w:val="Основной текст Знак"/>
    <w:link w:val="a9"/>
    <w:rsid w:val="00022D38"/>
    <w:rPr>
      <w:sz w:val="24"/>
      <w:szCs w:val="24"/>
    </w:rPr>
  </w:style>
  <w:style w:type="paragraph" w:styleId="Style8" w:customStyle="true">
    <w:name w:val="Style8"/>
    <w:basedOn w:val="a"/>
    <w:uiPriority w:val="99"/>
    <w:rsid w:val="00022D38"/>
    <w:pPr>
      <w:widowControl w:val="false"/>
      <w:autoSpaceDE w:val="false"/>
      <w:autoSpaceDN w:val="false"/>
      <w:adjustRightInd w:val="false"/>
      <w:spacing w:line="322" w:lineRule="exact"/>
      <w:jc w:val="both"/>
    </w:pPr>
    <w:rPr>
      <w:rFonts w:ascii="Palatino Linotype" w:hAnsi="Palatino Linotype"/>
    </w:rPr>
  </w:style>
  <w:style w:type="character" w:styleId="FontStyle20" w:customStyle="true">
    <w:name w:val="Font Style20"/>
    <w:uiPriority w:val="99"/>
    <w:rsid w:val="00022D38"/>
    <w:rPr>
      <w:rFonts w:ascii="Palatino Linotype" w:hAnsi="Palatino Linotype" w:cs="Palatino Linotype"/>
      <w:sz w:val="28"/>
      <w:szCs w:val="28"/>
    </w:rPr>
  </w:style>
  <w:style w:type="character" w:styleId="FontStyle21" w:customStyle="true">
    <w:name w:val="Font Style21"/>
    <w:uiPriority w:val="99"/>
    <w:rsid w:val="00022D38"/>
    <w:rPr>
      <w:rFonts w:ascii="Palatino Linotype" w:hAnsi="Palatino Linotype" w:cs="Palatino Linotype"/>
      <w:sz w:val="24"/>
      <w:szCs w:val="24"/>
    </w:rPr>
  </w:style>
  <w:style w:type="paragraph" w:styleId="Style1" w:customStyle="true">
    <w:name w:val="Style1"/>
    <w:basedOn w:val="a"/>
    <w:uiPriority w:val="99"/>
    <w:rsid w:val="00994AC6"/>
    <w:pPr>
      <w:widowControl w:val="false"/>
      <w:autoSpaceDE w:val="false"/>
      <w:autoSpaceDN w:val="false"/>
      <w:adjustRightInd w:val="false"/>
    </w:pPr>
  </w:style>
  <w:style w:type="character" w:styleId="FontStyle12" w:customStyle="true">
    <w:name w:val="Font Style12"/>
    <w:uiPriority w:val="99"/>
    <w:rsid w:val="00994AC6"/>
    <w:rPr>
      <w:rFonts w:ascii="Times New Roman" w:hAnsi="Times New Roman" w:cs="Times New Roman"/>
      <w:b/>
      <w:bCs/>
      <w:sz w:val="18"/>
      <w:szCs w:val="18"/>
    </w:rPr>
  </w:style>
  <w:style w:type="paragraph" w:styleId="Style2" w:customStyle="true">
    <w:name w:val="Style2"/>
    <w:basedOn w:val="a"/>
    <w:uiPriority w:val="99"/>
    <w:rsid w:val="00994AC6"/>
    <w:pPr>
      <w:widowControl w:val="false"/>
      <w:autoSpaceDE w:val="false"/>
      <w:autoSpaceDN w:val="false"/>
      <w:adjustRightInd w:val="false"/>
      <w:spacing w:line="259" w:lineRule="exact"/>
      <w:jc w:val="center"/>
    </w:pPr>
  </w:style>
  <w:style w:type="character" w:styleId="FontStyle11" w:customStyle="true">
    <w:name w:val="Font Style11"/>
    <w:uiPriority w:val="99"/>
    <w:rsid w:val="00994AC6"/>
    <w:rPr>
      <w:rFonts w:ascii="Times New Roman" w:hAnsi="Times New Roman" w:cs="Times New Roman"/>
      <w:sz w:val="18"/>
      <w:szCs w:val="18"/>
    </w:rPr>
  </w:style>
  <w:style w:type="paragraph" w:styleId="Style3" w:customStyle="true">
    <w:name w:val="Style3"/>
    <w:basedOn w:val="a"/>
    <w:uiPriority w:val="99"/>
    <w:rsid w:val="00994AC6"/>
    <w:pPr>
      <w:widowControl w:val="false"/>
      <w:autoSpaceDE w:val="false"/>
      <w:autoSpaceDN w:val="false"/>
      <w:adjustRightInd w:val="false"/>
      <w:jc w:val="both"/>
    </w:pPr>
  </w:style>
  <w:style w:type="paragraph" w:styleId="Style5" w:customStyle="true">
    <w:name w:val="Style5"/>
    <w:basedOn w:val="a"/>
    <w:uiPriority w:val="99"/>
    <w:rsid w:val="00994AC6"/>
    <w:pPr>
      <w:widowControl w:val="false"/>
      <w:autoSpaceDE w:val="false"/>
      <w:autoSpaceDN w:val="false"/>
      <w:adjustRightInd w:val="false"/>
      <w:spacing w:line="257" w:lineRule="exact"/>
      <w:jc w:val="both"/>
    </w:pPr>
  </w:style>
  <w:style w:type="paragraph" w:styleId="Style6" w:customStyle="true">
    <w:name w:val="Style6"/>
    <w:basedOn w:val="a"/>
    <w:uiPriority w:val="99"/>
    <w:rsid w:val="00994AC6"/>
    <w:pPr>
      <w:widowControl w:val="false"/>
      <w:autoSpaceDE w:val="false"/>
      <w:autoSpaceDN w:val="false"/>
      <w:adjustRightInd w:val="false"/>
      <w:spacing w:line="260" w:lineRule="exact"/>
      <w:ind w:firstLine="450"/>
      <w:jc w:val="both"/>
    </w:pPr>
  </w:style>
  <w:style w:type="paragraph" w:styleId="Style7" w:customStyle="true">
    <w:name w:val="Style7"/>
    <w:basedOn w:val="a"/>
    <w:uiPriority w:val="99"/>
    <w:rsid w:val="00994AC6"/>
    <w:pPr>
      <w:widowControl w:val="false"/>
      <w:autoSpaceDE w:val="false"/>
      <w:autoSpaceDN w:val="false"/>
      <w:adjustRightInd w:val="false"/>
      <w:spacing w:line="284" w:lineRule="exact"/>
      <w:ind w:firstLine="482"/>
      <w:jc w:val="both"/>
    </w:pPr>
  </w:style>
  <w:style w:type="paragraph" w:styleId="Style9" w:customStyle="true">
    <w:name w:val="Style9"/>
    <w:basedOn w:val="a"/>
    <w:uiPriority w:val="99"/>
    <w:rsid w:val="00994AC6"/>
    <w:pPr>
      <w:widowControl w:val="false"/>
      <w:autoSpaceDE w:val="false"/>
      <w:autoSpaceDN w:val="false"/>
      <w:adjustRightInd w:val="false"/>
      <w:spacing w:line="288" w:lineRule="exact"/>
      <w:jc w:val="both"/>
    </w:pPr>
  </w:style>
  <w:style w:type="character" w:styleId="FontStyle13" w:customStyle="true">
    <w:name w:val="Font Style13"/>
    <w:uiPriority w:val="99"/>
    <w:rsid w:val="00994AC6"/>
    <w:rPr>
      <w:rFonts w:ascii="Times New Roman" w:hAnsi="Times New Roman" w:cs="Times New Roman"/>
      <w:b/>
      <w:bCs/>
      <w:sz w:val="18"/>
      <w:szCs w:val="18"/>
    </w:rPr>
  </w:style>
  <w:style w:type="character" w:styleId="a4" w:customStyle="true">
    <w:name w:val="Верхний колонтитул Знак"/>
    <w:link w:val="a3"/>
    <w:uiPriority w:val="99"/>
    <w:rsid w:val="00B743C3"/>
    <w:rPr>
      <w:sz w:val="24"/>
      <w:szCs w:val="24"/>
    </w:rPr>
  </w:style>
  <w:style w:type="paragraph" w:styleId="ConsPlusNormal" w:customStyle="true">
    <w:name w:val="ConsPlusNormal"/>
    <w:rsid w:val="00440D16"/>
    <w:pPr>
      <w:widowControl w:val="false"/>
      <w:autoSpaceDE w:val="false"/>
      <w:autoSpaceDN w:val="false"/>
      <w:ind w:firstLine="720"/>
    </w:pPr>
    <w:rPr>
      <w:rFonts w:ascii="Arial" w:hAnsi="Arial" w:cs="Arial"/>
    </w:rPr>
  </w:style>
  <w:style w:type="character" w:styleId="10" w:customStyle="true">
    <w:name w:val="Заголовок 1 Знак"/>
    <w:link w:val="1"/>
    <w:rsid w:val="00440D16"/>
    <w:rPr>
      <w:b/>
      <w:bCs/>
      <w:sz w:val="36"/>
      <w:szCs w:val="24"/>
    </w:rPr>
  </w:style>
  <w:style w:type="paragraph" w:styleId="style80" w:customStyle="true">
    <w:name w:val="style8"/>
    <w:basedOn w:val="a"/>
    <w:rsid w:val="00331AA2"/>
    <w:pPr>
      <w:spacing w:before="100" w:beforeAutospacing="true" w:after="100" w:afterAutospacing="true"/>
    </w:pPr>
    <w:rPr>
      <w:rFonts w:eastAsia="Calibri"/>
    </w:rPr>
  </w:style>
  <w:style w:type="character" w:styleId="fontstyle110" w:customStyle="true">
    <w:name w:val="fontstyle11"/>
    <w:rsid w:val="00331AA2"/>
  </w:style>
  <w:style w:type="character" w:styleId="ab" w:customStyle="true">
    <w:name w:val="Основной текст_"/>
    <w:link w:val="5"/>
    <w:rsid w:val="002875CA"/>
    <w:rPr>
      <w:sz w:val="28"/>
      <w:szCs w:val="28"/>
      <w:shd w:val="clear" w:color="auto" w:fill="FFFFFF"/>
    </w:rPr>
  </w:style>
  <w:style w:type="character" w:styleId="6" w:customStyle="true">
    <w:name w:val="Основной текст (6)_"/>
    <w:link w:val="60"/>
    <w:rsid w:val="002875CA"/>
    <w:rPr>
      <w:sz w:val="28"/>
      <w:szCs w:val="28"/>
      <w:shd w:val="clear" w:color="auto" w:fill="FFFFFF"/>
    </w:rPr>
  </w:style>
  <w:style w:type="character" w:styleId="30" w:customStyle="true">
    <w:name w:val="Основной текст3"/>
    <w:rsid w:val="002875CA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5" w:customStyle="true">
    <w:name w:val="Основной текст5"/>
    <w:basedOn w:val="a"/>
    <w:link w:val="ab"/>
    <w:rsid w:val="002875CA"/>
    <w:pPr>
      <w:widowControl w:val="false"/>
      <w:shd w:val="clear" w:color="auto" w:fill="FFFFFF"/>
      <w:spacing w:after="540" w:line="269" w:lineRule="exact"/>
      <w:jc w:val="center"/>
    </w:pPr>
    <w:rPr>
      <w:sz w:val="28"/>
      <w:szCs w:val="28"/>
      <w:lang w:val="x-none" w:eastAsia="x-none"/>
    </w:rPr>
  </w:style>
  <w:style w:type="paragraph" w:styleId="60" w:customStyle="true">
    <w:name w:val="Основной текст (6)"/>
    <w:basedOn w:val="a"/>
    <w:link w:val="6"/>
    <w:rsid w:val="002875CA"/>
    <w:pPr>
      <w:widowControl w:val="false"/>
      <w:shd w:val="clear" w:color="auto" w:fill="FFFFFF"/>
      <w:spacing w:line="331" w:lineRule="exact"/>
      <w:jc w:val="both"/>
    </w:pPr>
    <w:rPr>
      <w:sz w:val="28"/>
      <w:szCs w:val="28"/>
      <w:lang w:val="x-none" w:eastAsia="x-none"/>
    </w:rPr>
  </w:style>
  <w:style w:type="character" w:styleId="613pt" w:customStyle="true">
    <w:name w:val="Основной текст (6) + 13 pt"/>
    <w:rsid w:val="002875CA"/>
    <w:rPr>
      <w:rFonts w:ascii="Times New Roman" w:hAnsi="Times New Roman" w:eastAsia="Times New Roman" w:cs="Times New Roman"/>
      <w:b w:val="false"/>
      <w:bCs w:val="false"/>
      <w:i w:val="false"/>
      <w:iCs w:val="false"/>
      <w:smallCaps w:val="false"/>
      <w:strike w:val="false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styleId="4" w:customStyle="true">
    <w:name w:val="Основной текст (4)_"/>
    <w:link w:val="40"/>
    <w:rsid w:val="002875CA"/>
    <w:rPr>
      <w:sz w:val="26"/>
      <w:szCs w:val="26"/>
      <w:shd w:val="clear" w:color="auto" w:fill="FFFFFF"/>
    </w:rPr>
  </w:style>
  <w:style w:type="paragraph" w:styleId="40" w:customStyle="true">
    <w:name w:val="Основной текст (4)"/>
    <w:basedOn w:val="a"/>
    <w:link w:val="4"/>
    <w:rsid w:val="002875CA"/>
    <w:pPr>
      <w:widowControl w:val="false"/>
      <w:shd w:val="clear" w:color="auto" w:fill="FFFFFF"/>
      <w:spacing w:line="0" w:lineRule="atLeast"/>
    </w:pPr>
    <w:rPr>
      <w:sz w:val="26"/>
      <w:szCs w:val="26"/>
      <w:lang w:val="x-none" w:eastAsia="x-non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/>
    <w:lsdException w:name="heading 9" w:qFormat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Pr>
      <w:sz w:val="24"/>
      <w:szCs w:val="24"/>
    </w:rPr>
  </w:style>
  <w:style w:styleId="1" w:type="paragraph">
    <w:name w:val="heading 1"/>
    <w:basedOn w:val="a"/>
    <w:next w:val="a"/>
    <w:link w:val="10"/>
    <w:qFormat/>
    <w:pPr>
      <w:keepNext/>
      <w:outlineLvl w:val="0"/>
    </w:pPr>
    <w:rPr>
      <w:b/>
      <w:bCs/>
      <w:sz w:val="36"/>
      <w:lang w:eastAsia="x-none" w:val="x-none"/>
    </w:rPr>
  </w:style>
  <w:style w:styleId="2" w:type="paragraph">
    <w:name w:val="heading 2"/>
    <w:basedOn w:val="a"/>
    <w:next w:val="a"/>
    <w:qFormat/>
    <w:pPr>
      <w:keepNext/>
      <w:jc w:val="center"/>
      <w:outlineLvl w:val="1"/>
    </w:pPr>
    <w:rPr>
      <w:b/>
      <w:bCs/>
      <w:sz w:val="44"/>
    </w:rPr>
  </w:style>
  <w:style w:styleId="3" w:type="paragraph">
    <w:name w:val="heading 3"/>
    <w:basedOn w:val="a"/>
    <w:next w:val="a"/>
    <w:qFormat/>
    <w:pPr>
      <w:keepNext/>
      <w:outlineLvl w:val="2"/>
    </w:pPr>
    <w:rPr>
      <w:sz w:val="32"/>
    </w:rPr>
  </w:style>
  <w:style w:styleId="8" w:type="paragraph">
    <w:name w:val="heading 8"/>
    <w:basedOn w:val="a"/>
    <w:next w:val="a"/>
    <w:qFormat/>
    <w:pPr>
      <w:keepNext/>
      <w:outlineLvl w:val="7"/>
    </w:pPr>
    <w:rPr>
      <w:sz w:val="28"/>
    </w:rPr>
  </w:style>
  <w:style w:styleId="9" w:type="paragraph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pPr>
      <w:tabs>
        <w:tab w:pos="4677" w:val="center"/>
        <w:tab w:pos="9355" w:val="right"/>
      </w:tabs>
    </w:pPr>
    <w:rPr>
      <w:lang w:eastAsia="x-none" w:val="x-none"/>
    </w:rPr>
  </w:style>
  <w:style w:styleId="a5" w:type="paragraph">
    <w:name w:val="footer"/>
    <w:basedOn w:val="a"/>
    <w:pPr>
      <w:tabs>
        <w:tab w:pos="4677" w:val="center"/>
        <w:tab w:pos="9355" w:val="right"/>
      </w:tabs>
    </w:pPr>
  </w:style>
  <w:style w:styleId="a6" w:type="character">
    <w:name w:val="Hyperlink"/>
    <w:rPr>
      <w:color w:val="0000FF"/>
      <w:u w:val="single"/>
    </w:rPr>
  </w:style>
  <w:style w:styleId="a7" w:type="paragraph">
    <w:name w:val="Body Text Indent"/>
    <w:basedOn w:val="a"/>
    <w:pPr>
      <w:ind w:firstLine="720"/>
      <w:jc w:val="both"/>
    </w:pPr>
    <w:rPr>
      <w:b/>
      <w:bCs/>
      <w:sz w:val="30"/>
      <w:szCs w:val="36"/>
    </w:rPr>
  </w:style>
  <w:style w:styleId="a8" w:type="paragraph">
    <w:name w:val="Balloon Text"/>
    <w:basedOn w:val="a"/>
    <w:semiHidden/>
    <w:rPr>
      <w:rFonts w:ascii="Tahoma" w:cs="Tahoma" w:hAnsi="Tahoma"/>
      <w:sz w:val="16"/>
      <w:szCs w:val="16"/>
    </w:rPr>
  </w:style>
  <w:style w:styleId="a9" w:type="paragraph">
    <w:name w:val="Body Text"/>
    <w:basedOn w:val="a"/>
    <w:link w:val="aa"/>
    <w:rsid w:val="00022D38"/>
    <w:pPr>
      <w:spacing w:after="120"/>
    </w:pPr>
    <w:rPr>
      <w:lang w:eastAsia="x-none" w:val="x-none"/>
    </w:rPr>
  </w:style>
  <w:style w:customStyle="1" w:styleId="aa" w:type="character">
    <w:name w:val="Основной текст Знак"/>
    <w:link w:val="a9"/>
    <w:rsid w:val="00022D38"/>
    <w:rPr>
      <w:sz w:val="24"/>
      <w:szCs w:val="24"/>
    </w:rPr>
  </w:style>
  <w:style w:customStyle="1" w:styleId="Style8" w:type="paragraph">
    <w:name w:val="Style8"/>
    <w:basedOn w:val="a"/>
    <w:uiPriority w:val="99"/>
    <w:rsid w:val="00022D38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Palatino Linotype" w:hAnsi="Palatino Linotype"/>
    </w:rPr>
  </w:style>
  <w:style w:customStyle="1" w:styleId="FontStyle20" w:type="character">
    <w:name w:val="Font Style20"/>
    <w:uiPriority w:val="99"/>
    <w:rsid w:val="00022D38"/>
    <w:rPr>
      <w:rFonts w:ascii="Palatino Linotype" w:cs="Palatino Linotype" w:hAnsi="Palatino Linotype"/>
      <w:sz w:val="28"/>
      <w:szCs w:val="28"/>
    </w:rPr>
  </w:style>
  <w:style w:customStyle="1" w:styleId="FontStyle21" w:type="character">
    <w:name w:val="Font Style21"/>
    <w:uiPriority w:val="99"/>
    <w:rsid w:val="00022D38"/>
    <w:rPr>
      <w:rFonts w:ascii="Palatino Linotype" w:cs="Palatino Linotype" w:hAnsi="Palatino Linotype"/>
      <w:sz w:val="24"/>
      <w:szCs w:val="24"/>
    </w:rPr>
  </w:style>
  <w:style w:customStyle="1" w:styleId="Style1" w:type="paragraph">
    <w:name w:val="Style1"/>
    <w:basedOn w:val="a"/>
    <w:uiPriority w:val="99"/>
    <w:rsid w:val="00994AC6"/>
    <w:pPr>
      <w:widowControl w:val="0"/>
      <w:autoSpaceDE w:val="0"/>
      <w:autoSpaceDN w:val="0"/>
      <w:adjustRightInd w:val="0"/>
    </w:pPr>
  </w:style>
  <w:style w:customStyle="1" w:styleId="FontStyle12" w:type="character">
    <w:name w:val="Font Style12"/>
    <w:uiPriority w:val="99"/>
    <w:rsid w:val="00994AC6"/>
    <w:rPr>
      <w:rFonts w:ascii="Times New Roman" w:cs="Times New Roman" w:hAnsi="Times New Roman"/>
      <w:b/>
      <w:bCs/>
      <w:sz w:val="18"/>
      <w:szCs w:val="18"/>
    </w:rPr>
  </w:style>
  <w:style w:customStyle="1" w:styleId="Style2" w:type="paragraph">
    <w:name w:val="Style2"/>
    <w:basedOn w:val="a"/>
    <w:uiPriority w:val="99"/>
    <w:rsid w:val="00994AC6"/>
    <w:pPr>
      <w:widowControl w:val="0"/>
      <w:autoSpaceDE w:val="0"/>
      <w:autoSpaceDN w:val="0"/>
      <w:adjustRightInd w:val="0"/>
      <w:spacing w:line="259" w:lineRule="exact"/>
      <w:jc w:val="center"/>
    </w:pPr>
  </w:style>
  <w:style w:customStyle="1" w:styleId="FontStyle11" w:type="character">
    <w:name w:val="Font Style11"/>
    <w:uiPriority w:val="99"/>
    <w:rsid w:val="00994AC6"/>
    <w:rPr>
      <w:rFonts w:ascii="Times New Roman" w:cs="Times New Roman" w:hAnsi="Times New Roman"/>
      <w:sz w:val="18"/>
      <w:szCs w:val="18"/>
    </w:rPr>
  </w:style>
  <w:style w:customStyle="1" w:styleId="Style3" w:type="paragraph">
    <w:name w:val="Style3"/>
    <w:basedOn w:val="a"/>
    <w:uiPriority w:val="99"/>
    <w:rsid w:val="00994AC6"/>
    <w:pPr>
      <w:widowControl w:val="0"/>
      <w:autoSpaceDE w:val="0"/>
      <w:autoSpaceDN w:val="0"/>
      <w:adjustRightInd w:val="0"/>
      <w:jc w:val="both"/>
    </w:pPr>
  </w:style>
  <w:style w:customStyle="1" w:styleId="Style5" w:type="paragraph">
    <w:name w:val="Style5"/>
    <w:basedOn w:val="a"/>
    <w:uiPriority w:val="99"/>
    <w:rsid w:val="00994AC6"/>
    <w:pPr>
      <w:widowControl w:val="0"/>
      <w:autoSpaceDE w:val="0"/>
      <w:autoSpaceDN w:val="0"/>
      <w:adjustRightInd w:val="0"/>
      <w:spacing w:line="257" w:lineRule="exact"/>
      <w:jc w:val="both"/>
    </w:pPr>
  </w:style>
  <w:style w:customStyle="1" w:styleId="Style6" w:type="paragraph">
    <w:name w:val="Style6"/>
    <w:basedOn w:val="a"/>
    <w:uiPriority w:val="99"/>
    <w:rsid w:val="00994AC6"/>
    <w:pPr>
      <w:widowControl w:val="0"/>
      <w:autoSpaceDE w:val="0"/>
      <w:autoSpaceDN w:val="0"/>
      <w:adjustRightInd w:val="0"/>
      <w:spacing w:line="260" w:lineRule="exact"/>
      <w:ind w:firstLine="450"/>
      <w:jc w:val="both"/>
    </w:pPr>
  </w:style>
  <w:style w:customStyle="1" w:styleId="Style7" w:type="paragraph">
    <w:name w:val="Style7"/>
    <w:basedOn w:val="a"/>
    <w:uiPriority w:val="99"/>
    <w:rsid w:val="00994AC6"/>
    <w:pPr>
      <w:widowControl w:val="0"/>
      <w:autoSpaceDE w:val="0"/>
      <w:autoSpaceDN w:val="0"/>
      <w:adjustRightInd w:val="0"/>
      <w:spacing w:line="284" w:lineRule="exact"/>
      <w:ind w:firstLine="482"/>
      <w:jc w:val="both"/>
    </w:pPr>
  </w:style>
  <w:style w:customStyle="1" w:styleId="Style9" w:type="paragraph">
    <w:name w:val="Style9"/>
    <w:basedOn w:val="a"/>
    <w:uiPriority w:val="99"/>
    <w:rsid w:val="00994AC6"/>
    <w:pPr>
      <w:widowControl w:val="0"/>
      <w:autoSpaceDE w:val="0"/>
      <w:autoSpaceDN w:val="0"/>
      <w:adjustRightInd w:val="0"/>
      <w:spacing w:line="288" w:lineRule="exact"/>
      <w:jc w:val="both"/>
    </w:pPr>
  </w:style>
  <w:style w:customStyle="1" w:styleId="FontStyle13" w:type="character">
    <w:name w:val="Font Style13"/>
    <w:uiPriority w:val="99"/>
    <w:rsid w:val="00994AC6"/>
    <w:rPr>
      <w:rFonts w:ascii="Times New Roman" w:cs="Times New Roman" w:hAnsi="Times New Roman"/>
      <w:b/>
      <w:bCs/>
      <w:sz w:val="18"/>
      <w:szCs w:val="18"/>
    </w:rPr>
  </w:style>
  <w:style w:customStyle="1" w:styleId="a4" w:type="character">
    <w:name w:val="Верхний колонтитул Знак"/>
    <w:link w:val="a3"/>
    <w:uiPriority w:val="99"/>
    <w:rsid w:val="00B743C3"/>
    <w:rPr>
      <w:sz w:val="24"/>
      <w:szCs w:val="24"/>
    </w:rPr>
  </w:style>
  <w:style w:customStyle="1" w:styleId="ConsPlusNormal" w:type="paragraph">
    <w:name w:val="ConsPlusNormal"/>
    <w:rsid w:val="00440D16"/>
    <w:pPr>
      <w:widowControl w:val="0"/>
      <w:autoSpaceDE w:val="0"/>
      <w:autoSpaceDN w:val="0"/>
      <w:ind w:firstLine="720"/>
    </w:pPr>
    <w:rPr>
      <w:rFonts w:ascii="Arial" w:cs="Arial" w:hAnsi="Arial"/>
    </w:rPr>
  </w:style>
  <w:style w:customStyle="1" w:styleId="10" w:type="character">
    <w:name w:val="Заголовок 1 Знак"/>
    <w:link w:val="1"/>
    <w:rsid w:val="00440D16"/>
    <w:rPr>
      <w:b/>
      <w:bCs/>
      <w:sz w:val="36"/>
      <w:szCs w:val="24"/>
    </w:rPr>
  </w:style>
  <w:style w:customStyle="1" w:styleId="style80" w:type="paragraph">
    <w:name w:val="style8"/>
    <w:basedOn w:val="a"/>
    <w:rsid w:val="00331AA2"/>
    <w:pPr>
      <w:spacing w:after="100" w:afterAutospacing="1" w:before="100" w:beforeAutospacing="1"/>
    </w:pPr>
    <w:rPr>
      <w:rFonts w:eastAsia="Calibri"/>
    </w:rPr>
  </w:style>
  <w:style w:customStyle="1" w:styleId="fontstyle110" w:type="character">
    <w:name w:val="fontstyle11"/>
    <w:rsid w:val="00331AA2"/>
  </w:style>
  <w:style w:customStyle="1" w:styleId="ab" w:type="character">
    <w:name w:val="Основной текст_"/>
    <w:link w:val="5"/>
    <w:rsid w:val="002875CA"/>
    <w:rPr>
      <w:sz w:val="28"/>
      <w:szCs w:val="28"/>
      <w:shd w:color="auto" w:fill="FFFFFF" w:val="clear"/>
    </w:rPr>
  </w:style>
  <w:style w:customStyle="1" w:styleId="6" w:type="character">
    <w:name w:val="Основной текст (6)_"/>
    <w:link w:val="60"/>
    <w:rsid w:val="002875CA"/>
    <w:rPr>
      <w:sz w:val="28"/>
      <w:szCs w:val="28"/>
      <w:shd w:color="auto" w:fill="FFFFFF" w:val="clear"/>
    </w:rPr>
  </w:style>
  <w:style w:customStyle="1" w:styleId="30" w:type="character">
    <w:name w:val="Основной текст3"/>
    <w:rsid w:val="002875CA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bidi="ru-RU" w:eastAsia="ru-RU" w:val="ru-RU"/>
    </w:rPr>
  </w:style>
  <w:style w:customStyle="1" w:styleId="5" w:type="paragraph">
    <w:name w:val="Основной текст5"/>
    <w:basedOn w:val="a"/>
    <w:link w:val="ab"/>
    <w:rsid w:val="002875CA"/>
    <w:pPr>
      <w:widowControl w:val="0"/>
      <w:shd w:color="auto" w:fill="FFFFFF" w:val="clear"/>
      <w:spacing w:after="540" w:line="269" w:lineRule="exact"/>
      <w:jc w:val="center"/>
    </w:pPr>
    <w:rPr>
      <w:sz w:val="28"/>
      <w:szCs w:val="28"/>
      <w:lang w:eastAsia="x-none" w:val="x-none"/>
    </w:rPr>
  </w:style>
  <w:style w:customStyle="1" w:styleId="60" w:type="paragraph">
    <w:name w:val="Основной текст (6)"/>
    <w:basedOn w:val="a"/>
    <w:link w:val="6"/>
    <w:rsid w:val="002875CA"/>
    <w:pPr>
      <w:widowControl w:val="0"/>
      <w:shd w:color="auto" w:fill="FFFFFF" w:val="clear"/>
      <w:spacing w:line="331" w:lineRule="exact"/>
      <w:jc w:val="both"/>
    </w:pPr>
    <w:rPr>
      <w:sz w:val="28"/>
      <w:szCs w:val="28"/>
      <w:lang w:eastAsia="x-none" w:val="x-none"/>
    </w:rPr>
  </w:style>
  <w:style w:customStyle="1" w:styleId="613pt" w:type="character">
    <w:name w:val="Основной текст (6) + 13 pt"/>
    <w:rsid w:val="002875CA"/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color="auto" w:fill="FFFFFF" w:val="clear"/>
      <w:lang w:bidi="ru-RU" w:eastAsia="ru-RU" w:val="ru-RU"/>
    </w:rPr>
  </w:style>
  <w:style w:customStyle="1" w:styleId="4" w:type="character">
    <w:name w:val="Основной текст (4)_"/>
    <w:link w:val="40"/>
    <w:rsid w:val="002875CA"/>
    <w:rPr>
      <w:sz w:val="26"/>
      <w:szCs w:val="26"/>
      <w:shd w:color="auto" w:fill="FFFFFF" w:val="clear"/>
    </w:rPr>
  </w:style>
  <w:style w:customStyle="1" w:styleId="40" w:type="paragraph">
    <w:name w:val="Основной текст (4)"/>
    <w:basedOn w:val="a"/>
    <w:link w:val="4"/>
    <w:rsid w:val="002875CA"/>
    <w:pPr>
      <w:widowControl w:val="0"/>
      <w:shd w:color="auto" w:fill="FFFFFF" w:val="clear"/>
      <w:spacing w:line="0" w:lineRule="atLeast"/>
    </w:pPr>
    <w:rPr>
      <w:sz w:val="26"/>
      <w:szCs w:val="26"/>
      <w:lang w:eastAsia="x-none" w:val="x-non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settings.xml.rels><?xml version="1.0" encoding="UTF-8" standalone="yes"?>
<Relationships xmlns="http://schemas.openxmlformats.org/package/2006/relationships">
    <Relationship TargetMode="External" Target="file:///C:\WINDOWS\Profiles\Ira\Application%20Data\Microsoft\&#1064;&#1072;&#1073;&#1083;&#1086;&#1085;&#1099;\&#1055;&#1086;&#1089;&#1090;&#1072;&#1085;&#1086;&#1074;&#1083;&#1077;&#1085;&#1080;&#1077;.dot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961 от 30.09.2026</docTitle>
  </documentManagement>
</p:properties>
</file>

<file path=customXml/itemProps1.xml><?xml version="1.0" encoding="utf-8"?>
<ds:datastoreItem xmlns:ds="http://schemas.openxmlformats.org/officeDocument/2006/customXml" ds:itemID="{3F7A7DFE-4711-4D53-8424-8033D3FCB916}"/>
</file>

<file path=customXml/itemProps2.xml><?xml version="1.0" encoding="utf-8"?>
<ds:datastoreItem xmlns:ds="http://schemas.openxmlformats.org/officeDocument/2006/customXml" ds:itemID="{68EB4348-819B-49D3-9438-D3BF9216BFA9}"/>
</file>

<file path=customXml/itemProps3.xml><?xml version="1.0" encoding="utf-8"?>
<ds:datastoreItem xmlns:ds="http://schemas.openxmlformats.org/officeDocument/2006/customXml" ds:itemID="{0FD17A3A-789D-4E45-ACB9-A4BB24A9C49D}"/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города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961 от 30.09.2026</dc:title>
  <dc:creator>BUH2</dc:creator>
  <cp:lastModifiedBy>Сайгашкина Евгения Николаевна</cp:lastModifiedBy>
  <cp:revision>6</cp:revision>
  <cp:lastPrinted>2026-08-04T03:22:00Z</cp:lastPrinted>
  <dcterms:created xsi:type="dcterms:W3CDTF">2026-09-25T09:43:00Z</dcterms:created>
  <dcterms:modified xsi:type="dcterms:W3CDTF">2026-09-29T06:04:00Z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