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AE5" w:rsidRPr="00003AE5" w:rsidRDefault="00003AE5" w:rsidP="00FD70E8">
      <w:pPr>
        <w:tabs>
          <w:tab w:val="left" w:pos="5387"/>
        </w:tabs>
        <w:spacing w:line="192" w:lineRule="auto"/>
        <w:ind w:firstLine="5387"/>
        <w:rPr>
          <w:sz w:val="30"/>
          <w:szCs w:val="30"/>
          <w:lang w:eastAsia="ru-RU"/>
        </w:rPr>
      </w:pPr>
      <w:r w:rsidRPr="00003AE5">
        <w:rPr>
          <w:sz w:val="30"/>
          <w:szCs w:val="30"/>
          <w:lang w:eastAsia="ru-RU"/>
        </w:rPr>
        <w:t>Приложение</w:t>
      </w:r>
    </w:p>
    <w:p w:rsidR="004A2AD9" w:rsidRDefault="00003AE5" w:rsidP="00FD70E8">
      <w:pPr>
        <w:tabs>
          <w:tab w:val="left" w:pos="5387"/>
        </w:tabs>
        <w:suppressAutoHyphens w:val="0"/>
        <w:spacing w:line="192" w:lineRule="auto"/>
        <w:ind w:left="5387"/>
        <w:rPr>
          <w:sz w:val="30"/>
          <w:szCs w:val="30"/>
          <w:lang w:eastAsia="ru-RU"/>
        </w:rPr>
      </w:pPr>
      <w:r w:rsidRPr="00003AE5">
        <w:rPr>
          <w:sz w:val="30"/>
          <w:szCs w:val="30"/>
          <w:lang w:eastAsia="ru-RU"/>
        </w:rPr>
        <w:t>к постановлению</w:t>
      </w:r>
      <w:r w:rsidR="00F90432">
        <w:rPr>
          <w:sz w:val="30"/>
          <w:szCs w:val="30"/>
          <w:lang w:eastAsia="ru-RU"/>
        </w:rPr>
        <w:t xml:space="preserve"> </w:t>
      </w:r>
      <w:r w:rsidRPr="00003AE5">
        <w:rPr>
          <w:sz w:val="30"/>
          <w:szCs w:val="30"/>
          <w:lang w:eastAsia="ru-RU"/>
        </w:rPr>
        <w:t xml:space="preserve">администрации </w:t>
      </w:r>
    </w:p>
    <w:p w:rsidR="00003AE5" w:rsidRPr="00003AE5" w:rsidRDefault="00003AE5" w:rsidP="00FD70E8">
      <w:pPr>
        <w:tabs>
          <w:tab w:val="left" w:pos="5387"/>
        </w:tabs>
        <w:suppressAutoHyphens w:val="0"/>
        <w:spacing w:line="192" w:lineRule="auto"/>
        <w:ind w:left="5387"/>
        <w:rPr>
          <w:sz w:val="30"/>
          <w:szCs w:val="30"/>
          <w:lang w:eastAsia="ru-RU"/>
        </w:rPr>
      </w:pPr>
      <w:r w:rsidRPr="00003AE5">
        <w:rPr>
          <w:sz w:val="30"/>
          <w:szCs w:val="30"/>
          <w:lang w:eastAsia="ru-RU"/>
        </w:rPr>
        <w:t>города</w:t>
      </w:r>
      <w:r w:rsidR="00F90432">
        <w:rPr>
          <w:sz w:val="30"/>
          <w:szCs w:val="30"/>
          <w:lang w:eastAsia="ru-RU"/>
        </w:rPr>
        <w:t xml:space="preserve"> Красноярска </w:t>
      </w:r>
    </w:p>
    <w:p w:rsidR="00003AE5" w:rsidRPr="009B3B75" w:rsidRDefault="00003AE5" w:rsidP="00FD70E8">
      <w:pPr>
        <w:suppressAutoHyphens w:val="0"/>
        <w:spacing w:line="192" w:lineRule="auto"/>
        <w:ind w:firstLine="5387"/>
        <w:jc w:val="both"/>
        <w:rPr>
          <w:sz w:val="30"/>
          <w:szCs w:val="30"/>
          <w:lang w:eastAsia="ru-RU"/>
        </w:rPr>
      </w:pPr>
      <w:r w:rsidRPr="009B3B75">
        <w:rPr>
          <w:sz w:val="30"/>
          <w:szCs w:val="30"/>
          <w:lang w:eastAsia="ru-RU"/>
        </w:rPr>
        <w:t>от ____________ № _________</w:t>
      </w:r>
    </w:p>
    <w:p w:rsidR="00003AE5" w:rsidRPr="00003AE5" w:rsidRDefault="00003AE5" w:rsidP="00003AE5">
      <w:pPr>
        <w:widowControl w:val="0"/>
        <w:suppressAutoHyphens w:val="0"/>
        <w:spacing w:line="192" w:lineRule="auto"/>
        <w:ind w:firstLine="5387"/>
        <w:jc w:val="center"/>
        <w:rPr>
          <w:sz w:val="30"/>
          <w:szCs w:val="30"/>
          <w:lang w:eastAsia="ru-RU"/>
        </w:rPr>
      </w:pPr>
    </w:p>
    <w:p w:rsidR="00003AE5" w:rsidRPr="00003AE5" w:rsidRDefault="00003AE5" w:rsidP="00003AE5">
      <w:pPr>
        <w:widowControl w:val="0"/>
        <w:suppressAutoHyphens w:val="0"/>
        <w:spacing w:line="192" w:lineRule="auto"/>
        <w:ind w:firstLine="5387"/>
        <w:jc w:val="center"/>
        <w:rPr>
          <w:sz w:val="30"/>
          <w:szCs w:val="30"/>
          <w:lang w:eastAsia="ru-RU"/>
        </w:rPr>
      </w:pPr>
    </w:p>
    <w:p w:rsidR="00FC49ED" w:rsidRPr="005702B7" w:rsidRDefault="00FC49ED" w:rsidP="00003AE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sz w:val="30"/>
          <w:szCs w:val="30"/>
        </w:rPr>
      </w:pPr>
    </w:p>
    <w:p w:rsidR="00FC49ED" w:rsidRPr="00E45A8C" w:rsidRDefault="00AA38F5" w:rsidP="00003AE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>
        <w:rPr>
          <w:rFonts w:eastAsia="Calibri"/>
          <w:sz w:val="30"/>
          <w:szCs w:val="30"/>
          <w:lang w:eastAsia="ru-RU"/>
        </w:rPr>
        <w:t>ПОРЯДОК</w:t>
      </w:r>
    </w:p>
    <w:p w:rsidR="00003AE5" w:rsidRDefault="00FC49ED" w:rsidP="00003AE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проведения переговоров в целях обсуждения и согласования</w:t>
      </w:r>
      <w:r w:rsidR="00E94D8A" w:rsidRPr="00E45A8C">
        <w:rPr>
          <w:rFonts w:eastAsia="Calibri"/>
          <w:sz w:val="30"/>
          <w:szCs w:val="30"/>
          <w:lang w:eastAsia="ru-RU"/>
        </w:rPr>
        <w:t xml:space="preserve"> </w:t>
      </w:r>
    </w:p>
    <w:p w:rsidR="00797445" w:rsidRDefault="00E94D8A" w:rsidP="00AB0D3D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условий</w:t>
      </w:r>
      <w:r w:rsidR="00003AE5">
        <w:rPr>
          <w:rFonts w:eastAsia="Calibri"/>
          <w:sz w:val="30"/>
          <w:szCs w:val="30"/>
          <w:lang w:eastAsia="ru-RU"/>
        </w:rPr>
        <w:t xml:space="preserve"> </w:t>
      </w:r>
      <w:r w:rsidR="00FC49ED" w:rsidRPr="00E45A8C">
        <w:rPr>
          <w:rFonts w:eastAsia="Calibri"/>
          <w:sz w:val="30"/>
          <w:szCs w:val="30"/>
          <w:lang w:eastAsia="ru-RU"/>
        </w:rPr>
        <w:t xml:space="preserve">концессионного соглашения </w:t>
      </w:r>
      <w:r w:rsidR="00F90432" w:rsidRPr="00241BF9">
        <w:rPr>
          <w:bCs/>
          <w:sz w:val="30"/>
          <w:szCs w:val="30"/>
        </w:rPr>
        <w:t>в отношении объектов водоснабжения, находящихся в муниципальной собственности муниципального образования городской округ город Красноярск Красноярского края</w:t>
      </w:r>
      <w:r w:rsidR="00AA38F5">
        <w:rPr>
          <w:sz w:val="30"/>
          <w:szCs w:val="30"/>
        </w:rPr>
        <w:t>,</w:t>
      </w:r>
      <w:r w:rsidR="00B67CE2" w:rsidRPr="00E45A8C">
        <w:rPr>
          <w:sz w:val="30"/>
          <w:szCs w:val="30"/>
        </w:rPr>
        <w:t xml:space="preserve"> </w:t>
      </w:r>
      <w:r w:rsidR="00AA38F5">
        <w:rPr>
          <w:rFonts w:eastAsia="Calibri"/>
          <w:sz w:val="30"/>
          <w:szCs w:val="30"/>
          <w:lang w:eastAsia="ru-RU"/>
        </w:rPr>
        <w:t>на иных условиях</w:t>
      </w:r>
      <w:r w:rsidR="008A6D24">
        <w:rPr>
          <w:rFonts w:eastAsia="Calibri"/>
          <w:sz w:val="30"/>
          <w:szCs w:val="30"/>
          <w:lang w:eastAsia="ru-RU"/>
        </w:rPr>
        <w:t>,</w:t>
      </w:r>
      <w:r w:rsidR="00797445">
        <w:rPr>
          <w:rFonts w:eastAsia="Calibri"/>
          <w:sz w:val="30"/>
          <w:szCs w:val="30"/>
          <w:lang w:eastAsia="ru-RU"/>
        </w:rPr>
        <w:t xml:space="preserve"> </w:t>
      </w:r>
      <w:r w:rsidR="00FC49ED" w:rsidRPr="00E45A8C">
        <w:rPr>
          <w:rFonts w:eastAsia="Calibri"/>
          <w:sz w:val="30"/>
          <w:szCs w:val="30"/>
          <w:lang w:eastAsia="ru-RU"/>
        </w:rPr>
        <w:t>чем пред</w:t>
      </w:r>
      <w:r w:rsidR="00797445">
        <w:rPr>
          <w:rFonts w:eastAsia="Calibri"/>
          <w:sz w:val="30"/>
          <w:szCs w:val="30"/>
          <w:lang w:eastAsia="ru-RU"/>
        </w:rPr>
        <w:t>ставлены</w:t>
      </w:r>
    </w:p>
    <w:p w:rsidR="00FC49ED" w:rsidRPr="00E45A8C" w:rsidRDefault="00D568F7" w:rsidP="00AB0D3D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обществом с ограниченной ответственностью</w:t>
      </w:r>
      <w:r w:rsidR="00AB0D3D">
        <w:rPr>
          <w:rFonts w:eastAsia="Calibri"/>
          <w:sz w:val="30"/>
          <w:szCs w:val="30"/>
          <w:lang w:eastAsia="ru-RU"/>
        </w:rPr>
        <w:t xml:space="preserve"> </w:t>
      </w:r>
      <w:r w:rsidR="00B67CE2" w:rsidRPr="00E45A8C">
        <w:rPr>
          <w:sz w:val="30"/>
          <w:szCs w:val="30"/>
        </w:rPr>
        <w:t>«</w:t>
      </w:r>
      <w:r w:rsidR="00F90432">
        <w:rPr>
          <w:sz w:val="30"/>
          <w:szCs w:val="30"/>
        </w:rPr>
        <w:t>Красноярская сетевая компания</w:t>
      </w:r>
      <w:r w:rsidR="00B67CE2" w:rsidRPr="00E45A8C">
        <w:rPr>
          <w:sz w:val="30"/>
          <w:szCs w:val="30"/>
        </w:rPr>
        <w:t xml:space="preserve">» </w:t>
      </w:r>
      <w:r w:rsidR="00FC49ED" w:rsidRPr="00E45A8C">
        <w:rPr>
          <w:rFonts w:eastAsia="Calibri"/>
          <w:sz w:val="30"/>
          <w:szCs w:val="30"/>
          <w:lang w:eastAsia="ru-RU"/>
        </w:rPr>
        <w:t>в предложении</w:t>
      </w:r>
      <w:r w:rsidRPr="00E45A8C">
        <w:rPr>
          <w:rFonts w:eastAsia="Calibri"/>
          <w:sz w:val="30"/>
          <w:szCs w:val="30"/>
          <w:lang w:eastAsia="ru-RU"/>
        </w:rPr>
        <w:t xml:space="preserve"> </w:t>
      </w:r>
      <w:r w:rsidR="00FC49ED" w:rsidRPr="00E45A8C">
        <w:rPr>
          <w:rFonts w:eastAsia="Calibri"/>
          <w:sz w:val="30"/>
          <w:szCs w:val="30"/>
          <w:lang w:eastAsia="ru-RU"/>
        </w:rPr>
        <w:t>о заключении концессионного соглашения</w:t>
      </w:r>
    </w:p>
    <w:p w:rsidR="00003AE5" w:rsidRDefault="00003AE5" w:rsidP="00003AE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</w:p>
    <w:p w:rsidR="00E94D8A" w:rsidRPr="005702B7" w:rsidRDefault="00E94D8A" w:rsidP="00003AE5">
      <w:pPr>
        <w:widowControl w:val="0"/>
        <w:suppressAutoHyphens w:val="0"/>
        <w:autoSpaceDE w:val="0"/>
        <w:autoSpaceDN w:val="0"/>
        <w:adjustRightInd w:val="0"/>
        <w:spacing w:line="192" w:lineRule="auto"/>
        <w:jc w:val="center"/>
        <w:rPr>
          <w:rFonts w:eastAsia="Calibri"/>
          <w:sz w:val="30"/>
          <w:szCs w:val="30"/>
          <w:lang w:eastAsia="ru-RU"/>
        </w:rPr>
      </w:pPr>
    </w:p>
    <w:p w:rsidR="00EE0A37" w:rsidRPr="00E45A8C" w:rsidRDefault="00EE0A37" w:rsidP="00AB0D3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1.</w:t>
      </w:r>
      <w:r w:rsidR="00665574" w:rsidRPr="00E45A8C">
        <w:rPr>
          <w:rFonts w:eastAsia="Calibri"/>
          <w:sz w:val="30"/>
          <w:szCs w:val="30"/>
          <w:lang w:eastAsia="ru-RU"/>
        </w:rPr>
        <w:t> </w:t>
      </w:r>
      <w:proofErr w:type="gramStart"/>
      <w:r w:rsidRPr="00E45A8C">
        <w:rPr>
          <w:rFonts w:eastAsia="Calibri"/>
          <w:sz w:val="30"/>
          <w:szCs w:val="30"/>
          <w:lang w:eastAsia="ru-RU"/>
        </w:rPr>
        <w:t>Переговоры в целях обсуждения и согласования условий</w:t>
      </w:r>
      <w:r w:rsidR="00AB0D3D">
        <w:rPr>
          <w:rFonts w:eastAsia="Calibri"/>
          <w:sz w:val="30"/>
          <w:szCs w:val="30"/>
          <w:lang w:eastAsia="ru-RU"/>
        </w:rPr>
        <w:t xml:space="preserve"> </w:t>
      </w:r>
      <w:r w:rsidRPr="00E45A8C">
        <w:rPr>
          <w:rFonts w:eastAsia="Calibri"/>
          <w:sz w:val="30"/>
          <w:szCs w:val="30"/>
          <w:lang w:eastAsia="ru-RU"/>
        </w:rPr>
        <w:t>концессионного соглашения</w:t>
      </w:r>
      <w:r w:rsidR="008B3918">
        <w:rPr>
          <w:rFonts w:eastAsia="Calibri"/>
          <w:sz w:val="30"/>
          <w:szCs w:val="30"/>
          <w:lang w:eastAsia="ru-RU"/>
        </w:rPr>
        <w:t xml:space="preserve"> </w:t>
      </w:r>
      <w:r w:rsidR="008B3918" w:rsidRPr="00241BF9">
        <w:rPr>
          <w:bCs/>
          <w:sz w:val="30"/>
          <w:szCs w:val="30"/>
        </w:rPr>
        <w:t>в отношении объектов водоснабжения, находящихся в муниципальной собственности муниципального образования городской округ город Красноярск Красноярского края</w:t>
      </w:r>
      <w:r w:rsidR="008A6D24">
        <w:rPr>
          <w:rFonts w:eastAsia="Calibri"/>
          <w:sz w:val="30"/>
          <w:szCs w:val="30"/>
          <w:lang w:eastAsia="ru-RU"/>
        </w:rPr>
        <w:t>,</w:t>
      </w:r>
      <w:r w:rsidR="00797445">
        <w:rPr>
          <w:rFonts w:eastAsia="Calibri"/>
          <w:sz w:val="30"/>
          <w:szCs w:val="30"/>
          <w:lang w:eastAsia="ru-RU"/>
        </w:rPr>
        <w:t xml:space="preserve">   </w:t>
      </w:r>
      <w:r w:rsidRPr="00E45A8C">
        <w:rPr>
          <w:rFonts w:eastAsia="Calibri"/>
          <w:sz w:val="30"/>
          <w:szCs w:val="30"/>
          <w:lang w:eastAsia="ru-RU"/>
        </w:rPr>
        <w:t xml:space="preserve"> </w:t>
      </w:r>
      <w:r w:rsidR="00290688" w:rsidRPr="00241BF9">
        <w:rPr>
          <w:rFonts w:eastAsia="Calibri"/>
          <w:sz w:val="30"/>
          <w:szCs w:val="30"/>
          <w:lang w:eastAsia="ru-RU"/>
        </w:rPr>
        <w:t>на иных условиях,</w:t>
      </w:r>
      <w:r w:rsidR="00290688">
        <w:rPr>
          <w:rFonts w:eastAsia="Calibri"/>
          <w:sz w:val="30"/>
          <w:szCs w:val="30"/>
          <w:lang w:eastAsia="ru-RU"/>
        </w:rPr>
        <w:t xml:space="preserve"> </w:t>
      </w:r>
      <w:r w:rsidRPr="00E45A8C">
        <w:rPr>
          <w:rFonts w:eastAsia="Calibri"/>
          <w:sz w:val="30"/>
          <w:szCs w:val="30"/>
          <w:lang w:eastAsia="ru-RU"/>
        </w:rPr>
        <w:t>чем представлены в предложении о заключении концессион</w:t>
      </w:r>
      <w:r w:rsidR="003D089E">
        <w:rPr>
          <w:rFonts w:eastAsia="Calibri"/>
          <w:sz w:val="30"/>
          <w:szCs w:val="30"/>
          <w:lang w:eastAsia="ru-RU"/>
        </w:rPr>
        <w:t>ного соглашения</w:t>
      </w:r>
      <w:r w:rsidR="008A6D24">
        <w:rPr>
          <w:rFonts w:eastAsia="Calibri"/>
          <w:sz w:val="30"/>
          <w:szCs w:val="30"/>
          <w:lang w:eastAsia="ru-RU"/>
        </w:rPr>
        <w:t>,</w:t>
      </w:r>
      <w:r w:rsidRPr="00E45A8C">
        <w:rPr>
          <w:rFonts w:eastAsia="Calibri"/>
          <w:sz w:val="30"/>
          <w:szCs w:val="30"/>
          <w:lang w:eastAsia="ru-RU"/>
        </w:rPr>
        <w:t xml:space="preserve"> проводятся в форме совместных совещаний с </w:t>
      </w:r>
      <w:r w:rsidR="00CA76E0" w:rsidRPr="00E45A8C">
        <w:rPr>
          <w:rFonts w:eastAsia="Calibri"/>
          <w:sz w:val="30"/>
          <w:szCs w:val="30"/>
          <w:lang w:eastAsia="ru-RU"/>
        </w:rPr>
        <w:t xml:space="preserve">обществом с </w:t>
      </w:r>
      <w:r w:rsidRPr="00E45A8C">
        <w:rPr>
          <w:rFonts w:eastAsia="Calibri"/>
          <w:sz w:val="30"/>
          <w:szCs w:val="30"/>
          <w:lang w:eastAsia="ru-RU"/>
        </w:rPr>
        <w:t xml:space="preserve">ограниченной ответственностью </w:t>
      </w:r>
      <w:r w:rsidR="000B24C5" w:rsidRPr="00E45A8C">
        <w:rPr>
          <w:sz w:val="30"/>
          <w:szCs w:val="30"/>
        </w:rPr>
        <w:t>«</w:t>
      </w:r>
      <w:r w:rsidR="008B3918">
        <w:rPr>
          <w:sz w:val="30"/>
          <w:szCs w:val="30"/>
        </w:rPr>
        <w:t>Красноярская сетевая компания</w:t>
      </w:r>
      <w:r w:rsidR="000B24C5" w:rsidRPr="00E45A8C">
        <w:rPr>
          <w:sz w:val="30"/>
          <w:szCs w:val="30"/>
        </w:rPr>
        <w:t xml:space="preserve">» </w:t>
      </w:r>
      <w:r w:rsidR="00AB0D3D">
        <w:rPr>
          <w:rFonts w:eastAsia="Calibri"/>
          <w:sz w:val="30"/>
          <w:szCs w:val="30"/>
          <w:lang w:eastAsia="ru-RU"/>
        </w:rPr>
        <w:t>(далее –</w:t>
      </w:r>
      <w:r w:rsidRPr="00E45A8C">
        <w:rPr>
          <w:rFonts w:eastAsia="Calibri"/>
          <w:sz w:val="30"/>
          <w:szCs w:val="30"/>
          <w:lang w:eastAsia="ru-RU"/>
        </w:rPr>
        <w:t xml:space="preserve"> переговоры, инициатор соглашения).</w:t>
      </w:r>
      <w:proofErr w:type="gramEnd"/>
    </w:p>
    <w:p w:rsidR="00EE0A37" w:rsidRPr="00E45A8C" w:rsidRDefault="00EE0A37" w:rsidP="00AB0D3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E45A8C">
        <w:rPr>
          <w:rFonts w:eastAsia="Calibri"/>
          <w:sz w:val="30"/>
          <w:szCs w:val="30"/>
          <w:lang w:eastAsia="ru-RU"/>
        </w:rPr>
        <w:t>2.</w:t>
      </w:r>
      <w:r w:rsidR="00665574" w:rsidRPr="00E45A8C">
        <w:rPr>
          <w:rFonts w:eastAsia="Calibri"/>
          <w:sz w:val="30"/>
          <w:szCs w:val="30"/>
          <w:lang w:eastAsia="ru-RU"/>
        </w:rPr>
        <w:t> </w:t>
      </w:r>
      <w:r w:rsidRPr="00E45A8C">
        <w:rPr>
          <w:rFonts w:eastAsia="Calibri"/>
          <w:sz w:val="30"/>
          <w:szCs w:val="30"/>
          <w:lang w:eastAsia="ru-RU"/>
        </w:rPr>
        <w:t xml:space="preserve">Переговоры проводятся между инициатором соглашения </w:t>
      </w:r>
      <w:r w:rsidR="00AB0D3D">
        <w:rPr>
          <w:rFonts w:eastAsia="Calibri"/>
          <w:sz w:val="30"/>
          <w:szCs w:val="30"/>
          <w:lang w:eastAsia="ru-RU"/>
        </w:rPr>
        <w:t xml:space="preserve">                      </w:t>
      </w:r>
      <w:r w:rsidRPr="00E45A8C">
        <w:rPr>
          <w:rFonts w:eastAsia="Calibri"/>
          <w:sz w:val="30"/>
          <w:szCs w:val="30"/>
          <w:lang w:eastAsia="ru-RU"/>
        </w:rPr>
        <w:t>и органами администрации города Красноярска.</w:t>
      </w:r>
    </w:p>
    <w:p w:rsidR="00EE0A37" w:rsidRPr="008A5513" w:rsidRDefault="00EE0A37" w:rsidP="00AB0D3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8A5513">
        <w:rPr>
          <w:rFonts w:eastAsia="Calibri"/>
          <w:sz w:val="30"/>
          <w:szCs w:val="30"/>
          <w:lang w:eastAsia="ru-RU"/>
        </w:rPr>
        <w:t>3.</w:t>
      </w:r>
      <w:r w:rsidR="00665574" w:rsidRPr="008A5513">
        <w:rPr>
          <w:rFonts w:eastAsia="Calibri"/>
          <w:sz w:val="30"/>
          <w:szCs w:val="30"/>
          <w:lang w:eastAsia="ru-RU"/>
        </w:rPr>
        <w:t> </w:t>
      </w:r>
      <w:r w:rsidRPr="008A5513">
        <w:rPr>
          <w:rFonts w:eastAsia="Calibri"/>
          <w:sz w:val="30"/>
          <w:szCs w:val="30"/>
          <w:lang w:eastAsia="ru-RU"/>
        </w:rPr>
        <w:t xml:space="preserve">Уведомление лиц, участвующих в переговорах, о месте, дате </w:t>
      </w:r>
      <w:r w:rsidR="00AB0D3D" w:rsidRPr="008A5513">
        <w:rPr>
          <w:rFonts w:eastAsia="Calibri"/>
          <w:sz w:val="30"/>
          <w:szCs w:val="30"/>
          <w:lang w:eastAsia="ru-RU"/>
        </w:rPr>
        <w:t xml:space="preserve">                </w:t>
      </w:r>
      <w:r w:rsidRPr="008A5513">
        <w:rPr>
          <w:rFonts w:eastAsia="Calibri"/>
          <w:sz w:val="30"/>
          <w:szCs w:val="30"/>
          <w:lang w:eastAsia="ru-RU"/>
        </w:rPr>
        <w:t xml:space="preserve">и времени проведения переговоров осуществляется в письменном виде по электронной почте </w:t>
      </w:r>
      <w:r w:rsidR="00114269" w:rsidRPr="008A5513">
        <w:rPr>
          <w:rFonts w:eastAsia="Calibri"/>
          <w:sz w:val="30"/>
          <w:szCs w:val="30"/>
          <w:lang w:eastAsia="ru-RU"/>
        </w:rPr>
        <w:t xml:space="preserve">департаментом </w:t>
      </w:r>
      <w:r w:rsidR="008B3918" w:rsidRPr="008A5513">
        <w:rPr>
          <w:rFonts w:eastAsia="Calibri"/>
          <w:sz w:val="30"/>
          <w:szCs w:val="30"/>
          <w:lang w:eastAsia="ru-RU"/>
        </w:rPr>
        <w:t>экономической политики</w:t>
      </w:r>
      <w:r w:rsidR="009C3E0D">
        <w:rPr>
          <w:rFonts w:eastAsia="Calibri"/>
          <w:sz w:val="30"/>
          <w:szCs w:val="30"/>
          <w:lang w:eastAsia="ru-RU"/>
        </w:rPr>
        <w:t xml:space="preserve">                        </w:t>
      </w:r>
      <w:r w:rsidR="008B3918" w:rsidRPr="008A5513">
        <w:rPr>
          <w:rFonts w:eastAsia="Calibri"/>
          <w:sz w:val="30"/>
          <w:szCs w:val="30"/>
          <w:lang w:eastAsia="ru-RU"/>
        </w:rPr>
        <w:t xml:space="preserve"> и инвестиционного развития</w:t>
      </w:r>
      <w:r w:rsidR="00114269" w:rsidRPr="008A5513">
        <w:rPr>
          <w:rFonts w:eastAsia="Calibri"/>
          <w:sz w:val="30"/>
          <w:szCs w:val="30"/>
          <w:lang w:eastAsia="ru-RU"/>
        </w:rPr>
        <w:t xml:space="preserve"> администрации города </w:t>
      </w:r>
      <w:r w:rsidRPr="008A5513">
        <w:rPr>
          <w:rFonts w:eastAsia="Calibri"/>
          <w:sz w:val="30"/>
          <w:szCs w:val="30"/>
          <w:lang w:eastAsia="ru-RU"/>
        </w:rPr>
        <w:t>Красноярска.</w:t>
      </w:r>
    </w:p>
    <w:p w:rsidR="00EE0A37" w:rsidRDefault="00EE0A37" w:rsidP="00AB0D3D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  <w:lang w:eastAsia="ru-RU"/>
        </w:rPr>
      </w:pPr>
      <w:r w:rsidRPr="008A5513">
        <w:rPr>
          <w:rFonts w:eastAsia="Calibri"/>
          <w:sz w:val="30"/>
          <w:szCs w:val="30"/>
          <w:lang w:eastAsia="ru-RU"/>
        </w:rPr>
        <w:t>4.</w:t>
      </w:r>
      <w:r w:rsidR="00665574" w:rsidRPr="008A5513">
        <w:rPr>
          <w:rFonts w:eastAsia="Calibri"/>
          <w:sz w:val="30"/>
          <w:szCs w:val="30"/>
          <w:lang w:eastAsia="ru-RU"/>
        </w:rPr>
        <w:t> </w:t>
      </w:r>
      <w:r w:rsidRPr="008A5513">
        <w:rPr>
          <w:rFonts w:eastAsia="Calibri"/>
          <w:sz w:val="30"/>
          <w:szCs w:val="30"/>
          <w:lang w:eastAsia="ru-RU"/>
        </w:rPr>
        <w:t xml:space="preserve">Результаты проведения переговоров оформляются </w:t>
      </w:r>
      <w:r w:rsidR="008B3918" w:rsidRPr="008A5513">
        <w:rPr>
          <w:rFonts w:eastAsia="Calibri"/>
          <w:sz w:val="30"/>
          <w:szCs w:val="30"/>
          <w:lang w:eastAsia="ru-RU"/>
        </w:rPr>
        <w:t xml:space="preserve">                      </w:t>
      </w:r>
      <w:r w:rsidRPr="008A5513">
        <w:rPr>
          <w:rFonts w:eastAsia="Calibri"/>
          <w:sz w:val="30"/>
          <w:szCs w:val="30"/>
          <w:lang w:eastAsia="ru-RU"/>
        </w:rPr>
        <w:t xml:space="preserve">в письменном виде </w:t>
      </w:r>
      <w:r w:rsidR="009C3E0D">
        <w:rPr>
          <w:rFonts w:eastAsia="Calibri"/>
          <w:sz w:val="30"/>
          <w:szCs w:val="30"/>
          <w:lang w:eastAsia="ru-RU"/>
        </w:rPr>
        <w:t xml:space="preserve">путем составления </w:t>
      </w:r>
      <w:r w:rsidRPr="008A5513">
        <w:rPr>
          <w:rFonts w:eastAsia="Calibri"/>
          <w:sz w:val="30"/>
          <w:szCs w:val="30"/>
          <w:lang w:eastAsia="ru-RU"/>
        </w:rPr>
        <w:t>протокол</w:t>
      </w:r>
      <w:r w:rsidR="009C3E0D">
        <w:rPr>
          <w:rFonts w:eastAsia="Calibri"/>
          <w:sz w:val="30"/>
          <w:szCs w:val="30"/>
          <w:lang w:eastAsia="ru-RU"/>
        </w:rPr>
        <w:t xml:space="preserve">а и </w:t>
      </w:r>
      <w:r w:rsidRPr="008A5513">
        <w:rPr>
          <w:rFonts w:eastAsia="Calibri"/>
          <w:sz w:val="30"/>
          <w:szCs w:val="30"/>
          <w:lang w:eastAsia="ru-RU"/>
        </w:rPr>
        <w:t>проект</w:t>
      </w:r>
      <w:r w:rsidR="009C3E0D">
        <w:rPr>
          <w:rFonts w:eastAsia="Calibri"/>
          <w:sz w:val="30"/>
          <w:szCs w:val="30"/>
          <w:lang w:eastAsia="ru-RU"/>
        </w:rPr>
        <w:t>а</w:t>
      </w:r>
      <w:r w:rsidRPr="008A5513">
        <w:rPr>
          <w:rFonts w:eastAsia="Calibri"/>
          <w:sz w:val="30"/>
          <w:szCs w:val="30"/>
          <w:lang w:eastAsia="ru-RU"/>
        </w:rPr>
        <w:t xml:space="preserve"> концессионного соглашения и направляются </w:t>
      </w:r>
      <w:r w:rsidR="009F04F2" w:rsidRPr="008A5513">
        <w:rPr>
          <w:rFonts w:eastAsia="Calibri"/>
          <w:sz w:val="30"/>
          <w:szCs w:val="30"/>
          <w:lang w:eastAsia="ru-RU"/>
        </w:rPr>
        <w:t xml:space="preserve">департаментом </w:t>
      </w:r>
      <w:r w:rsidR="008B3918" w:rsidRPr="008A5513">
        <w:rPr>
          <w:rFonts w:eastAsia="Calibri"/>
          <w:sz w:val="30"/>
          <w:szCs w:val="30"/>
          <w:lang w:eastAsia="ru-RU"/>
        </w:rPr>
        <w:t>экономической политики и инвестиционного развития администрации города Красноярска</w:t>
      </w:r>
      <w:r w:rsidR="009F04F2" w:rsidRPr="008A5513">
        <w:rPr>
          <w:rFonts w:eastAsia="Calibri"/>
          <w:sz w:val="30"/>
          <w:szCs w:val="30"/>
          <w:lang w:eastAsia="ru-RU"/>
        </w:rPr>
        <w:t xml:space="preserve"> </w:t>
      </w:r>
      <w:r w:rsidRPr="008A5513">
        <w:rPr>
          <w:rFonts w:eastAsia="Calibri"/>
          <w:sz w:val="30"/>
          <w:szCs w:val="30"/>
          <w:lang w:eastAsia="ru-RU"/>
        </w:rPr>
        <w:t>в адрес инициатора соглашения по электронной почте. Инициатор соглашения</w:t>
      </w:r>
      <w:r w:rsidR="008B3918" w:rsidRPr="008A5513">
        <w:rPr>
          <w:rFonts w:eastAsia="Calibri"/>
          <w:sz w:val="30"/>
          <w:szCs w:val="30"/>
          <w:lang w:eastAsia="ru-RU"/>
        </w:rPr>
        <w:t xml:space="preserve"> </w:t>
      </w:r>
      <w:r w:rsidRPr="008A5513">
        <w:rPr>
          <w:rFonts w:eastAsia="Calibri"/>
          <w:sz w:val="30"/>
          <w:szCs w:val="30"/>
          <w:lang w:eastAsia="ru-RU"/>
        </w:rPr>
        <w:t>по итогам переговоров вносит соответствующие изменения</w:t>
      </w:r>
      <w:r w:rsidRPr="00E45A8C">
        <w:rPr>
          <w:rFonts w:eastAsia="Calibri"/>
          <w:sz w:val="30"/>
          <w:szCs w:val="30"/>
          <w:lang w:eastAsia="ru-RU"/>
        </w:rPr>
        <w:t xml:space="preserve"> и дополнения в проект соглашения и (или) готовит протокол разногласий в случае несогласия с предлагаемыми условиями соглашения.</w:t>
      </w:r>
    </w:p>
    <w:p w:rsidR="004A2AD9" w:rsidRPr="00E45A8C" w:rsidRDefault="004A2AD9" w:rsidP="004A2AD9">
      <w:pPr>
        <w:widowControl w:val="0"/>
        <w:suppressAutoHyphens w:val="0"/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ru-RU"/>
        </w:rPr>
      </w:pPr>
      <w:bookmarkStart w:id="0" w:name="_GoBack"/>
      <w:r>
        <w:rPr>
          <w:rFonts w:eastAsia="Calibri"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26064</wp:posOffset>
                </wp:positionH>
                <wp:positionV relativeFrom="paragraph">
                  <wp:posOffset>224716</wp:posOffset>
                </wp:positionV>
                <wp:extent cx="5752213" cy="0"/>
                <wp:effectExtent l="0" t="0" r="2032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221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17.7pt" to="45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" strokecolor="black [3040]"/>
            </w:pict>
          </mc:Fallback>
        </mc:AlternateContent>
      </w:r>
      <w:bookmarkEnd w:id="0"/>
    </w:p>
    <w:sectPr w:rsidR="004A2AD9" w:rsidRPr="00E45A8C" w:rsidSect="00AF2A62">
      <w:headerReference w:type="default" r:id="rId8"/>
      <w:headerReference w:type="first" r:id="rId9"/>
      <w:type w:val="continuous"/>
      <w:pgSz w:w="11906" w:h="16838" w:code="9"/>
      <w:pgMar w:top="1134" w:right="567" w:bottom="1134" w:left="1985" w:header="720" w:footer="72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5F6" w:rsidRDefault="00B915F6" w:rsidP="00594213">
      <w:r>
        <w:separator/>
      </w:r>
    </w:p>
  </w:endnote>
  <w:endnote w:type="continuationSeparator" w:id="0">
    <w:p w:rsidR="00B915F6" w:rsidRDefault="00B915F6" w:rsidP="00594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5F6" w:rsidRDefault="00B915F6" w:rsidP="00594213">
      <w:r>
        <w:separator/>
      </w:r>
    </w:p>
  </w:footnote>
  <w:footnote w:type="continuationSeparator" w:id="0">
    <w:p w:rsidR="00B915F6" w:rsidRDefault="00B915F6" w:rsidP="005942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7B0" w:rsidRPr="007A37B0" w:rsidRDefault="007A37B0" w:rsidP="007A37B0">
    <w:pPr>
      <w:pStyle w:val="a7"/>
      <w:jc w:val="center"/>
      <w:rPr>
        <w:lang w:val="ru-RU"/>
      </w:rPr>
    </w:pPr>
    <w:r>
      <w:rPr>
        <w:lang w:val="ru-RU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24"/>
      </w:rPr>
      <w:id w:val="-2015142691"/>
      <w:docPartObj>
        <w:docPartGallery w:val="Page Numbers (Top of Page)"/>
        <w:docPartUnique/>
      </w:docPartObj>
    </w:sdtPr>
    <w:sdtEndPr/>
    <w:sdtContent>
      <w:p w:rsidR="00AF2A62" w:rsidRPr="00133CAD" w:rsidRDefault="00AF2A62" w:rsidP="00133CAD">
        <w:pPr>
          <w:pStyle w:val="a7"/>
          <w:jc w:val="center"/>
          <w:rPr>
            <w:szCs w:val="24"/>
          </w:rPr>
        </w:pPr>
        <w:r w:rsidRPr="00AF2A62">
          <w:rPr>
            <w:szCs w:val="24"/>
          </w:rPr>
          <w:fldChar w:fldCharType="begin"/>
        </w:r>
        <w:r w:rsidRPr="00AF2A62">
          <w:rPr>
            <w:szCs w:val="24"/>
          </w:rPr>
          <w:instrText>PAGE   \* MERGEFORMAT</w:instrText>
        </w:r>
        <w:r w:rsidRPr="00AF2A62">
          <w:rPr>
            <w:szCs w:val="24"/>
          </w:rPr>
          <w:fldChar w:fldCharType="separate"/>
        </w:r>
        <w:r w:rsidR="004A2AD9" w:rsidRPr="004A2AD9">
          <w:rPr>
            <w:noProof/>
            <w:szCs w:val="24"/>
            <w:lang w:val="ru-RU"/>
          </w:rPr>
          <w:t>3</w:t>
        </w:r>
        <w:r w:rsidRPr="00AF2A62">
          <w:rPr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2D3"/>
    <w:rsid w:val="00003AE5"/>
    <w:rsid w:val="00024969"/>
    <w:rsid w:val="0002673E"/>
    <w:rsid w:val="00065634"/>
    <w:rsid w:val="000661AF"/>
    <w:rsid w:val="0007301D"/>
    <w:rsid w:val="000B24C5"/>
    <w:rsid w:val="000C079F"/>
    <w:rsid w:val="000E1487"/>
    <w:rsid w:val="001021EC"/>
    <w:rsid w:val="001039D8"/>
    <w:rsid w:val="00110820"/>
    <w:rsid w:val="00114269"/>
    <w:rsid w:val="00123E73"/>
    <w:rsid w:val="00131FEC"/>
    <w:rsid w:val="00133CAD"/>
    <w:rsid w:val="00133FBB"/>
    <w:rsid w:val="00137ED0"/>
    <w:rsid w:val="001959B2"/>
    <w:rsid w:val="001E65F7"/>
    <w:rsid w:val="001F4594"/>
    <w:rsid w:val="00210401"/>
    <w:rsid w:val="002119E8"/>
    <w:rsid w:val="00214B3F"/>
    <w:rsid w:val="00241BF9"/>
    <w:rsid w:val="00253641"/>
    <w:rsid w:val="002577C3"/>
    <w:rsid w:val="0026211A"/>
    <w:rsid w:val="00271904"/>
    <w:rsid w:val="00271BC8"/>
    <w:rsid w:val="002830C5"/>
    <w:rsid w:val="00284275"/>
    <w:rsid w:val="00290688"/>
    <w:rsid w:val="002F2BDC"/>
    <w:rsid w:val="003112BE"/>
    <w:rsid w:val="00343743"/>
    <w:rsid w:val="003748E8"/>
    <w:rsid w:val="00386DCE"/>
    <w:rsid w:val="003A3C54"/>
    <w:rsid w:val="003A7697"/>
    <w:rsid w:val="003D089E"/>
    <w:rsid w:val="003D6714"/>
    <w:rsid w:val="003E4723"/>
    <w:rsid w:val="003F5664"/>
    <w:rsid w:val="0043022B"/>
    <w:rsid w:val="004875F5"/>
    <w:rsid w:val="004A2AD9"/>
    <w:rsid w:val="004E3C21"/>
    <w:rsid w:val="00501D6E"/>
    <w:rsid w:val="0051674E"/>
    <w:rsid w:val="005235BF"/>
    <w:rsid w:val="00552F66"/>
    <w:rsid w:val="005702B7"/>
    <w:rsid w:val="005822C3"/>
    <w:rsid w:val="00594213"/>
    <w:rsid w:val="00596AE4"/>
    <w:rsid w:val="005B6293"/>
    <w:rsid w:val="005D2210"/>
    <w:rsid w:val="005F1A59"/>
    <w:rsid w:val="005F639C"/>
    <w:rsid w:val="00614BB1"/>
    <w:rsid w:val="00627818"/>
    <w:rsid w:val="00645CC7"/>
    <w:rsid w:val="0066049F"/>
    <w:rsid w:val="00665574"/>
    <w:rsid w:val="006733A8"/>
    <w:rsid w:val="006950AB"/>
    <w:rsid w:val="006C6C1E"/>
    <w:rsid w:val="006D265B"/>
    <w:rsid w:val="006D4B0E"/>
    <w:rsid w:val="006D6CC3"/>
    <w:rsid w:val="00710A2D"/>
    <w:rsid w:val="00721CF4"/>
    <w:rsid w:val="0072274E"/>
    <w:rsid w:val="00727F55"/>
    <w:rsid w:val="00797445"/>
    <w:rsid w:val="007A37B0"/>
    <w:rsid w:val="007B0A63"/>
    <w:rsid w:val="007C4A4E"/>
    <w:rsid w:val="007D322E"/>
    <w:rsid w:val="007F3AA4"/>
    <w:rsid w:val="00815C13"/>
    <w:rsid w:val="00822FB9"/>
    <w:rsid w:val="008238DF"/>
    <w:rsid w:val="00826D1A"/>
    <w:rsid w:val="00876E14"/>
    <w:rsid w:val="0088712A"/>
    <w:rsid w:val="008A5513"/>
    <w:rsid w:val="008A635C"/>
    <w:rsid w:val="008A6D24"/>
    <w:rsid w:val="008B3918"/>
    <w:rsid w:val="008F5020"/>
    <w:rsid w:val="00941F33"/>
    <w:rsid w:val="0095373C"/>
    <w:rsid w:val="00974208"/>
    <w:rsid w:val="009B3B75"/>
    <w:rsid w:val="009C0E26"/>
    <w:rsid w:val="009C2147"/>
    <w:rsid w:val="009C3E0D"/>
    <w:rsid w:val="009F04F2"/>
    <w:rsid w:val="00A07057"/>
    <w:rsid w:val="00A12211"/>
    <w:rsid w:val="00A13070"/>
    <w:rsid w:val="00A171A5"/>
    <w:rsid w:val="00A20513"/>
    <w:rsid w:val="00A8245E"/>
    <w:rsid w:val="00A82582"/>
    <w:rsid w:val="00AA38F5"/>
    <w:rsid w:val="00AB0D3D"/>
    <w:rsid w:val="00AE25D6"/>
    <w:rsid w:val="00AF2A62"/>
    <w:rsid w:val="00B36A02"/>
    <w:rsid w:val="00B57618"/>
    <w:rsid w:val="00B67CE2"/>
    <w:rsid w:val="00B83956"/>
    <w:rsid w:val="00B915F6"/>
    <w:rsid w:val="00BA4737"/>
    <w:rsid w:val="00BB2283"/>
    <w:rsid w:val="00BB3A27"/>
    <w:rsid w:val="00BD1034"/>
    <w:rsid w:val="00BE1C53"/>
    <w:rsid w:val="00C01115"/>
    <w:rsid w:val="00C113CD"/>
    <w:rsid w:val="00C622D3"/>
    <w:rsid w:val="00C86785"/>
    <w:rsid w:val="00C9302D"/>
    <w:rsid w:val="00CA1536"/>
    <w:rsid w:val="00CA76E0"/>
    <w:rsid w:val="00CC1E1D"/>
    <w:rsid w:val="00CC24E2"/>
    <w:rsid w:val="00CD0481"/>
    <w:rsid w:val="00CF5098"/>
    <w:rsid w:val="00D1123B"/>
    <w:rsid w:val="00D2010E"/>
    <w:rsid w:val="00D32866"/>
    <w:rsid w:val="00D5213A"/>
    <w:rsid w:val="00D52152"/>
    <w:rsid w:val="00D52A9B"/>
    <w:rsid w:val="00D568F7"/>
    <w:rsid w:val="00D56C7C"/>
    <w:rsid w:val="00DF3E02"/>
    <w:rsid w:val="00E45A8C"/>
    <w:rsid w:val="00E57147"/>
    <w:rsid w:val="00E94D8A"/>
    <w:rsid w:val="00EC4004"/>
    <w:rsid w:val="00EE0A37"/>
    <w:rsid w:val="00EE4E43"/>
    <w:rsid w:val="00EF1BB7"/>
    <w:rsid w:val="00F10281"/>
    <w:rsid w:val="00F153FF"/>
    <w:rsid w:val="00F86239"/>
    <w:rsid w:val="00F90432"/>
    <w:rsid w:val="00FC04BC"/>
    <w:rsid w:val="00FC49ED"/>
    <w:rsid w:val="00FD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213"/>
    <w:pPr>
      <w:suppressAutoHyphens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4213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594213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Hyperlink"/>
    <w:rsid w:val="00594213"/>
    <w:rPr>
      <w:color w:val="0000FF"/>
      <w:u w:val="single"/>
    </w:rPr>
  </w:style>
  <w:style w:type="table" w:styleId="a6">
    <w:name w:val="Table Grid"/>
    <w:basedOn w:val="a1"/>
    <w:uiPriority w:val="59"/>
    <w:rsid w:val="005942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8">
    <w:name w:val="Верхний колонтитул Знак"/>
    <w:link w:val="a7"/>
    <w:uiPriority w:val="99"/>
    <w:rsid w:val="00594213"/>
    <w:rPr>
      <w:rFonts w:eastAsia="Times New Roman"/>
      <w:sz w:val="24"/>
      <w:lang w:eastAsia="ar-SA"/>
    </w:rPr>
  </w:style>
  <w:style w:type="paragraph" w:styleId="a9">
    <w:name w:val="footer"/>
    <w:basedOn w:val="a"/>
    <w:link w:val="aa"/>
    <w:uiPriority w:val="99"/>
    <w:unhideWhenUsed/>
    <w:rsid w:val="00594213"/>
    <w:pPr>
      <w:tabs>
        <w:tab w:val="center" w:pos="4677"/>
        <w:tab w:val="right" w:pos="9355"/>
      </w:tabs>
    </w:pPr>
    <w:rPr>
      <w:szCs w:val="20"/>
      <w:lang w:val="x-none"/>
    </w:rPr>
  </w:style>
  <w:style w:type="character" w:customStyle="1" w:styleId="aa">
    <w:name w:val="Нижний колонтитул Знак"/>
    <w:link w:val="a9"/>
    <w:uiPriority w:val="99"/>
    <w:rsid w:val="00594213"/>
    <w:rPr>
      <w:rFonts w:eastAsia="Times New Roman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91;&#1075;&#1083;&#1086;&#1074;&#1086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</docTitle>
  </documentManagement>
</p:properties>
</file>

<file path=customXml/itemProps1.xml><?xml version="1.0" encoding="utf-8"?>
<ds:datastoreItem xmlns:ds="http://schemas.openxmlformats.org/officeDocument/2006/customXml" ds:itemID="{EF1B6B07-6E78-44F3-9898-E94636385B7C}"/>
</file>

<file path=customXml/itemProps2.xml><?xml version="1.0" encoding="utf-8"?>
<ds:datastoreItem xmlns:ds="http://schemas.openxmlformats.org/officeDocument/2006/customXml" ds:itemID="{9C94FB0E-DE93-48DC-A2B3-37FB0AA71DA4}"/>
</file>

<file path=customXml/itemProps3.xml><?xml version="1.0" encoding="utf-8"?>
<ds:datastoreItem xmlns:ds="http://schemas.openxmlformats.org/officeDocument/2006/customXml" ds:itemID="{3E78E6B5-AB5A-4923-B037-FFABCC6E329C}"/>
</file>

<file path=customXml/itemProps4.xml><?xml version="1.0" encoding="utf-8"?>
<ds:datastoreItem xmlns:ds="http://schemas.openxmlformats.org/officeDocument/2006/customXml" ds:itemID="{75545834-48BA-4E58-8F9E-77C0551A12E0}"/>
</file>

<file path=docProps/app.xml><?xml version="1.0" encoding="utf-8"?>
<Properties xmlns="http://schemas.openxmlformats.org/officeDocument/2006/extended-properties" xmlns:vt="http://schemas.openxmlformats.org/officeDocument/2006/docPropsVTypes">
  <Template>бланк угловой</Template>
  <TotalTime>9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*</dc:creator>
  <cp:lastModifiedBy>Рассихина Елена Владимировна</cp:lastModifiedBy>
  <cp:revision>9</cp:revision>
  <cp:lastPrinted>2026-09-24T04:57:00Z</cp:lastPrinted>
  <dcterms:created xsi:type="dcterms:W3CDTF">2026-09-16T11:13:00Z</dcterms:created>
  <dcterms:modified xsi:type="dcterms:W3CDTF">2026-09-24T04:57:00Z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